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12CE" w14:textId="77777777" w:rsidR="00E44A8B" w:rsidRPr="00E44A8B" w:rsidRDefault="00E44A8B" w:rsidP="00E44A8B">
      <w:pPr>
        <w:ind w:right="25"/>
        <w:jc w:val="right"/>
        <w:rPr>
          <w:rFonts w:ascii="Arial" w:eastAsia="Arial" w:hAnsi="Arial" w:cs="Arial"/>
          <w:sz w:val="22"/>
          <w:szCs w:val="22"/>
        </w:rPr>
      </w:pPr>
      <w:bookmarkStart w:id="0" w:name="bookmark=id.gjdgxs" w:colFirst="0" w:colLast="0"/>
      <w:bookmarkEnd w:id="0"/>
      <w:r w:rsidRPr="00E44A8B">
        <w:rPr>
          <w:rFonts w:ascii="Arial" w:eastAsia="Arial" w:hAnsi="Arial" w:cs="Arial"/>
          <w:color w:val="000000"/>
          <w:sz w:val="22"/>
          <w:szCs w:val="22"/>
        </w:rPr>
        <w:t>Court File No. BK-24-03046358-0031</w:t>
      </w:r>
    </w:p>
    <w:p w14:paraId="76EE2F91" w14:textId="77777777" w:rsidR="00E44A8B" w:rsidRPr="00E44A8B" w:rsidRDefault="00E44A8B" w:rsidP="00E44A8B">
      <w:pPr>
        <w:rPr>
          <w:rFonts w:ascii="Arial" w:eastAsia="Arial" w:hAnsi="Arial" w:cs="Arial"/>
          <w:sz w:val="22"/>
          <w:szCs w:val="22"/>
        </w:rPr>
      </w:pPr>
    </w:p>
    <w:p w14:paraId="2AA3B980" w14:textId="77777777" w:rsidR="00E44A8B" w:rsidRPr="00E44A8B" w:rsidRDefault="00E44A8B" w:rsidP="00E44A8B">
      <w:pPr>
        <w:ind w:left="720" w:right="720"/>
        <w:jc w:val="center"/>
        <w:rPr>
          <w:rFonts w:ascii="Arial" w:eastAsia="Arial" w:hAnsi="Arial" w:cs="Arial"/>
          <w:b/>
          <w:i/>
          <w:sz w:val="22"/>
          <w:szCs w:val="22"/>
        </w:rPr>
      </w:pPr>
      <w:r w:rsidRPr="00E44A8B">
        <w:rPr>
          <w:rFonts w:ascii="Arial" w:eastAsia="Arial" w:hAnsi="Arial" w:cs="Arial"/>
          <w:b/>
          <w:i/>
          <w:sz w:val="22"/>
          <w:szCs w:val="22"/>
        </w:rPr>
        <w:t>ONTARIO</w:t>
      </w:r>
    </w:p>
    <w:p w14:paraId="661025A9" w14:textId="77777777" w:rsidR="00E44A8B" w:rsidRPr="00E44A8B" w:rsidRDefault="00E44A8B" w:rsidP="00E44A8B">
      <w:pPr>
        <w:ind w:left="720" w:right="720"/>
        <w:jc w:val="center"/>
        <w:rPr>
          <w:rFonts w:ascii="Arial" w:eastAsia="Arial" w:hAnsi="Arial" w:cs="Arial"/>
          <w:b/>
          <w:sz w:val="22"/>
          <w:szCs w:val="22"/>
        </w:rPr>
      </w:pPr>
      <w:r w:rsidRPr="00E44A8B">
        <w:rPr>
          <w:rFonts w:ascii="Arial" w:eastAsia="Arial" w:hAnsi="Arial" w:cs="Arial"/>
          <w:b/>
          <w:sz w:val="22"/>
          <w:szCs w:val="22"/>
        </w:rPr>
        <w:t>SUPERIOR COURT OF JUSTICE</w:t>
      </w:r>
    </w:p>
    <w:p w14:paraId="1481AD26" w14:textId="77777777" w:rsidR="00E44A8B" w:rsidRPr="00E44A8B" w:rsidRDefault="00E44A8B" w:rsidP="00E44A8B">
      <w:pPr>
        <w:spacing w:after="360"/>
        <w:ind w:left="720" w:right="720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E44A8B">
        <w:rPr>
          <w:rFonts w:ascii="Arial" w:eastAsia="Arial" w:hAnsi="Arial" w:cs="Arial"/>
          <w:b/>
          <w:sz w:val="22"/>
          <w:szCs w:val="22"/>
        </w:rPr>
        <w:t>(COMMERCIAL LIST)</w:t>
      </w:r>
    </w:p>
    <w:p w14:paraId="4DDC3BBB" w14:textId="77777777" w:rsidR="00E44A8B" w:rsidRPr="00E44A8B" w:rsidRDefault="00E44A8B" w:rsidP="00E44A8B">
      <w:pPr>
        <w:spacing w:after="360"/>
        <w:ind w:left="1440" w:right="1469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E44A8B">
        <w:rPr>
          <w:rFonts w:ascii="Arial" w:eastAsia="Arial" w:hAnsi="Arial" w:cs="Arial"/>
          <w:color w:val="000000"/>
          <w:sz w:val="22"/>
          <w:szCs w:val="22"/>
        </w:rPr>
        <w:t>IN THE MATTER OF THE NOTICE OF INTENTION TO MAKE A PROPOSAL TO CREDITORS OF IGLOO INDUSTRIES GROUP LTD.</w:t>
      </w:r>
    </w:p>
    <w:p w14:paraId="68500683" w14:textId="77777777" w:rsidR="00852D06" w:rsidRPr="006601DB" w:rsidRDefault="00852D06" w:rsidP="00C74B06">
      <w:pPr>
        <w:rPr>
          <w:rFonts w:ascii="Arial" w:hAnsi="Arial" w:cs="Arial"/>
          <w:sz w:val="22"/>
          <w:szCs w:val="22"/>
        </w:rPr>
      </w:pPr>
    </w:p>
    <w:p w14:paraId="1A13891B" w14:textId="77777777" w:rsidR="00852D06" w:rsidRPr="006601DB" w:rsidRDefault="00852D06" w:rsidP="00852D06">
      <w:pPr>
        <w:widowControl/>
        <w:autoSpaceDE/>
        <w:autoSpaceDN/>
        <w:adjustRightInd/>
        <w:snapToGrid w:val="0"/>
        <w:jc w:val="center"/>
        <w:rPr>
          <w:rFonts w:ascii="Arial" w:hAnsi="Arial" w:cs="Arial"/>
          <w:b/>
          <w:bCs/>
          <w:sz w:val="22"/>
          <w:szCs w:val="22"/>
          <w:lang w:val="en-CA" w:eastAsia="en-US"/>
        </w:rPr>
      </w:pPr>
      <w:r w:rsidRPr="006601DB">
        <w:rPr>
          <w:rFonts w:ascii="Arial" w:hAnsi="Arial" w:cs="Arial"/>
          <w:b/>
          <w:bCs/>
          <w:sz w:val="22"/>
          <w:szCs w:val="22"/>
          <w:lang w:val="en-CA" w:eastAsia="en-US"/>
        </w:rPr>
        <w:t>SERVICE LIST</w:t>
      </w:r>
    </w:p>
    <w:p w14:paraId="7A7FA241" w14:textId="1D7CC0C9" w:rsidR="00852D06" w:rsidRPr="007732A3" w:rsidRDefault="00852D06" w:rsidP="00852D06">
      <w:pPr>
        <w:widowControl/>
        <w:autoSpaceDE/>
        <w:autoSpaceDN/>
        <w:adjustRightInd/>
        <w:snapToGrid w:val="0"/>
        <w:jc w:val="center"/>
        <w:rPr>
          <w:rFonts w:ascii="Arial" w:hAnsi="Arial" w:cs="Arial"/>
          <w:sz w:val="22"/>
          <w:szCs w:val="22"/>
          <w:lang w:val="en-CA" w:eastAsia="en-US"/>
        </w:rPr>
      </w:pPr>
      <w:r w:rsidRPr="007732A3">
        <w:rPr>
          <w:rFonts w:ascii="Arial" w:hAnsi="Arial" w:cs="Arial"/>
          <w:sz w:val="22"/>
          <w:szCs w:val="22"/>
          <w:lang w:val="en-CA" w:eastAsia="en-US"/>
        </w:rPr>
        <w:t xml:space="preserve">(as at </w:t>
      </w:r>
      <w:r w:rsidR="005D33D2" w:rsidRPr="007732A3">
        <w:rPr>
          <w:rFonts w:ascii="Arial" w:hAnsi="Arial" w:cs="Arial"/>
          <w:sz w:val="22"/>
          <w:szCs w:val="22"/>
          <w:lang w:val="en-CA" w:eastAsia="en-US"/>
        </w:rPr>
        <w:t>March</w:t>
      </w:r>
      <w:r w:rsidRPr="007732A3">
        <w:rPr>
          <w:rFonts w:ascii="Arial" w:hAnsi="Arial" w:cs="Arial"/>
          <w:sz w:val="22"/>
          <w:szCs w:val="22"/>
          <w:lang w:val="en-CA" w:eastAsia="en-US"/>
        </w:rPr>
        <w:t xml:space="preserve"> </w:t>
      </w:r>
      <w:r w:rsidR="005D33D2" w:rsidRPr="007732A3">
        <w:rPr>
          <w:rFonts w:ascii="Arial" w:hAnsi="Arial" w:cs="Arial"/>
          <w:sz w:val="22"/>
          <w:szCs w:val="22"/>
          <w:lang w:val="en-CA" w:eastAsia="en-US"/>
        </w:rPr>
        <w:t>1</w:t>
      </w:r>
      <w:r w:rsidR="007E68BE">
        <w:rPr>
          <w:rFonts w:ascii="Arial" w:hAnsi="Arial" w:cs="Arial"/>
          <w:sz w:val="22"/>
          <w:szCs w:val="22"/>
          <w:lang w:val="en-CA" w:eastAsia="en-US"/>
        </w:rPr>
        <w:t>5</w:t>
      </w:r>
      <w:r w:rsidRPr="007732A3">
        <w:rPr>
          <w:rFonts w:ascii="Arial" w:hAnsi="Arial" w:cs="Arial"/>
          <w:sz w:val="22"/>
          <w:szCs w:val="22"/>
          <w:lang w:val="en-CA" w:eastAsia="en-US"/>
        </w:rPr>
        <w:t>, 202</w:t>
      </w:r>
      <w:r w:rsidR="005D33D2" w:rsidRPr="007732A3">
        <w:rPr>
          <w:rFonts w:ascii="Arial" w:hAnsi="Arial" w:cs="Arial"/>
          <w:sz w:val="22"/>
          <w:szCs w:val="22"/>
          <w:lang w:val="en-CA" w:eastAsia="en-US"/>
        </w:rPr>
        <w:t>4</w:t>
      </w:r>
      <w:r w:rsidRPr="007732A3">
        <w:rPr>
          <w:rFonts w:ascii="Arial" w:hAnsi="Arial" w:cs="Arial"/>
          <w:sz w:val="22"/>
          <w:szCs w:val="22"/>
          <w:lang w:val="en-CA" w:eastAsia="en-US"/>
        </w:rPr>
        <w:t>)</w:t>
      </w:r>
    </w:p>
    <w:p w14:paraId="0D808277" w14:textId="77777777" w:rsidR="00852D06" w:rsidRPr="006601DB" w:rsidRDefault="00852D06" w:rsidP="00852D06">
      <w:pPr>
        <w:widowControl/>
        <w:autoSpaceDE/>
        <w:autoSpaceDN/>
        <w:adjustRightInd/>
        <w:snapToGrid w:val="0"/>
        <w:ind w:right="4"/>
        <w:jc w:val="center"/>
        <w:rPr>
          <w:rFonts w:ascii="Arial" w:hAnsi="Arial" w:cs="Arial"/>
          <w:b/>
          <w:bCs/>
          <w:sz w:val="22"/>
          <w:szCs w:val="22"/>
          <w:lang w:val="en-CA" w:eastAsia="en-US"/>
        </w:rPr>
      </w:pPr>
    </w:p>
    <w:p w14:paraId="58FF20DE" w14:textId="77777777" w:rsidR="00592EE8" w:rsidRPr="006601DB" w:rsidRDefault="00592EE8" w:rsidP="00852D06">
      <w:pPr>
        <w:widowControl/>
        <w:autoSpaceDE/>
        <w:autoSpaceDN/>
        <w:adjustRightInd/>
        <w:snapToGrid w:val="0"/>
        <w:ind w:right="4"/>
        <w:jc w:val="center"/>
        <w:rPr>
          <w:rFonts w:ascii="Arial" w:hAnsi="Arial" w:cs="Arial"/>
          <w:b/>
          <w:bCs/>
          <w:sz w:val="22"/>
          <w:szCs w:val="22"/>
          <w:lang w:val="en-CA" w:eastAsia="en-US"/>
        </w:rPr>
      </w:pPr>
    </w:p>
    <w:p w14:paraId="562171BF" w14:textId="77777777" w:rsidR="00852D06" w:rsidRPr="006601DB" w:rsidRDefault="00852D06" w:rsidP="00852D06">
      <w:pPr>
        <w:widowControl/>
        <w:autoSpaceDE/>
        <w:autoSpaceDN/>
        <w:adjustRightInd/>
        <w:snapToGrid w:val="0"/>
        <w:rPr>
          <w:rFonts w:ascii="Arial" w:hAnsi="Arial" w:cs="Arial"/>
          <w:b/>
          <w:sz w:val="22"/>
          <w:szCs w:val="22"/>
          <w:lang w:val="en-CA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92EE8" w:rsidRPr="006601DB" w14:paraId="149221FA" w14:textId="77777777" w:rsidTr="00592EE8">
        <w:tc>
          <w:tcPr>
            <w:tcW w:w="4675" w:type="dxa"/>
          </w:tcPr>
          <w:p w14:paraId="33F57FEE" w14:textId="77777777" w:rsidR="00592EE8" w:rsidRPr="006601DB" w:rsidRDefault="00592EE8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caps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b/>
                <w:bCs/>
                <w:caps/>
                <w:sz w:val="22"/>
                <w:szCs w:val="22"/>
                <w:lang w:val="en-CA" w:eastAsia="en-US"/>
              </w:rPr>
              <w:t>Albert Gelman Inc.</w:t>
            </w:r>
          </w:p>
          <w:p w14:paraId="6C3990AB" w14:textId="77777777" w:rsidR="00592EE8" w:rsidRPr="006601DB" w:rsidRDefault="00592EE8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250 Ferrand Drive, Suite 403</w:t>
            </w:r>
          </w:p>
          <w:p w14:paraId="776FEDB3" w14:textId="77777777" w:rsidR="00592EE8" w:rsidRPr="006601DB" w:rsidRDefault="00592EE8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Toronto, ON M3C 3G8</w:t>
            </w:r>
          </w:p>
          <w:p w14:paraId="1BFED65A" w14:textId="77777777" w:rsidR="00592EE8" w:rsidRPr="006601DB" w:rsidRDefault="00592EE8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1A720AF2" w14:textId="77777777" w:rsidR="00592EE8" w:rsidRPr="008B4659" w:rsidRDefault="00592EE8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8B4659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Bryan Gelman</w:t>
            </w:r>
          </w:p>
          <w:p w14:paraId="241AADFF" w14:textId="77777777" w:rsidR="00592EE8" w:rsidRPr="00C0774E" w:rsidRDefault="00592EE8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774E">
              <w:rPr>
                <w:rFonts w:ascii="Arial" w:hAnsi="Arial" w:cs="Arial"/>
                <w:sz w:val="22"/>
                <w:szCs w:val="22"/>
                <w:lang w:eastAsia="en-US"/>
              </w:rPr>
              <w:t>Tel: 416-504-1650</w:t>
            </w:r>
          </w:p>
          <w:p w14:paraId="2E91DF70" w14:textId="2DBD5C40" w:rsidR="00592EE8" w:rsidRPr="00C0774E" w:rsidRDefault="00592EE8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774E">
              <w:rPr>
                <w:rFonts w:ascii="Arial" w:hAnsi="Arial" w:cs="Arial"/>
                <w:sz w:val="22"/>
                <w:szCs w:val="22"/>
                <w:lang w:eastAsia="en-US"/>
              </w:rPr>
              <w:t xml:space="preserve">Email: </w:t>
            </w:r>
            <w:hyperlink r:id="rId7" w:history="1">
              <w:r w:rsidR="00153B37" w:rsidRPr="00C0774E">
                <w:rPr>
                  <w:rStyle w:val="Hyperlink"/>
                  <w:rFonts w:ascii="Arial" w:hAnsi="Arial" w:cs="Arial"/>
                  <w:sz w:val="22"/>
                  <w:szCs w:val="22"/>
                  <w:lang w:eastAsia="en-US"/>
                </w:rPr>
                <w:t>bgelman@albertgelman.com</w:t>
              </w:r>
            </w:hyperlink>
          </w:p>
          <w:p w14:paraId="7994A98D" w14:textId="77777777" w:rsidR="00153B37" w:rsidRPr="00C0774E" w:rsidRDefault="00153B37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77E5718" w14:textId="77777777" w:rsidR="007732A3" w:rsidRDefault="004825C1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Adam</w:t>
            </w:r>
            <w:r w:rsidR="00792EB2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 Zeldin</w:t>
            </w:r>
          </w:p>
          <w:p w14:paraId="622B2BF5" w14:textId="77777777" w:rsidR="00792EB2" w:rsidRDefault="00792EB2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</w:rPr>
            </w:pPr>
            <w:r w:rsidRPr="00792EB2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Email:  </w:t>
            </w:r>
            <w:hyperlink r:id="rId8" w:history="1">
              <w:r w:rsidRPr="00792EB2">
                <w:rPr>
                  <w:rStyle w:val="Hyperlink"/>
                  <w:rFonts w:ascii="Arial" w:hAnsi="Arial" w:cs="Arial"/>
                  <w:sz w:val="22"/>
                  <w:szCs w:val="22"/>
                </w:rPr>
                <w:t>azeldin@albertgelman.com</w:t>
              </w:r>
            </w:hyperlink>
          </w:p>
          <w:p w14:paraId="60D5F042" w14:textId="77777777" w:rsidR="00F50BBC" w:rsidRDefault="00F50BBC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  <w:p w14:paraId="71146F17" w14:textId="77777777" w:rsidR="00F50BBC" w:rsidRPr="00F50BBC" w:rsidRDefault="00F50BBC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</w:pPr>
            <w:r w:rsidRPr="00F50BBC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The Proposal Trustee</w:t>
            </w:r>
          </w:p>
          <w:p w14:paraId="1F8A1F11" w14:textId="7227AB04" w:rsidR="00F50BBC" w:rsidRPr="00792EB2" w:rsidRDefault="00F50BBC" w:rsidP="00592EE8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4675" w:type="dxa"/>
          </w:tcPr>
          <w:p w14:paraId="359056F1" w14:textId="6AFF1B51" w:rsidR="003D65A9" w:rsidRPr="006601DB" w:rsidRDefault="003D65A9" w:rsidP="003D65A9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6601D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Fogler</w:t>
            </w:r>
            <w:proofErr w:type="spellEnd"/>
            <w:r w:rsidRPr="006601D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6601D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Rubinof</w:t>
            </w:r>
            <w:proofErr w:type="spellEnd"/>
            <w:r w:rsidRPr="006601D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LLP</w:t>
            </w:r>
            <w:r w:rsidRPr="006601D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br/>
            </w:r>
            <w:r w:rsidRPr="006601DB">
              <w:rPr>
                <w:rFonts w:ascii="Arial" w:hAnsi="Arial" w:cs="Arial"/>
                <w:sz w:val="22"/>
                <w:szCs w:val="22"/>
                <w:lang w:eastAsia="en-US"/>
              </w:rPr>
              <w:t>77 King Street West</w:t>
            </w:r>
            <w:r w:rsidRPr="006601DB">
              <w:rPr>
                <w:rFonts w:ascii="Arial" w:hAnsi="Arial" w:cs="Arial"/>
                <w:sz w:val="22"/>
                <w:szCs w:val="22"/>
                <w:lang w:eastAsia="en-US"/>
              </w:rPr>
              <w:br/>
              <w:t>Suite 3000, P.O. Box 95</w:t>
            </w:r>
          </w:p>
          <w:p w14:paraId="7D643B02" w14:textId="77777777" w:rsidR="003D65A9" w:rsidRPr="006601DB" w:rsidRDefault="003D65A9" w:rsidP="003D65A9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eastAsia="en-US"/>
              </w:rPr>
              <w:t>Toronto, ON M5K 1G8</w:t>
            </w:r>
          </w:p>
          <w:p w14:paraId="0938A54E" w14:textId="77777777" w:rsidR="003D65A9" w:rsidRPr="006601DB" w:rsidRDefault="003D65A9" w:rsidP="003D65A9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5D2A5243" w14:textId="77777777" w:rsidR="003D65A9" w:rsidRPr="00F50BBC" w:rsidRDefault="003D65A9" w:rsidP="003D65A9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50BBC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Rachel Moses</w:t>
            </w:r>
          </w:p>
          <w:p w14:paraId="3BA2C5A2" w14:textId="77777777" w:rsidR="003D65A9" w:rsidRPr="00E44A8B" w:rsidRDefault="003D65A9" w:rsidP="003D65A9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44A8B">
              <w:rPr>
                <w:rFonts w:ascii="Arial" w:hAnsi="Arial" w:cs="Arial"/>
                <w:sz w:val="22"/>
                <w:szCs w:val="22"/>
                <w:lang w:eastAsia="en-US"/>
              </w:rPr>
              <w:t xml:space="preserve">Tel:    416-864-7627 </w:t>
            </w:r>
          </w:p>
          <w:p w14:paraId="6E84A3E7" w14:textId="77777777" w:rsidR="003D65A9" w:rsidRPr="00E44A8B" w:rsidRDefault="003D65A9" w:rsidP="003D65A9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44A8B">
              <w:rPr>
                <w:rFonts w:ascii="Arial" w:hAnsi="Arial" w:cs="Arial"/>
                <w:sz w:val="22"/>
                <w:szCs w:val="22"/>
                <w:lang w:eastAsia="en-US"/>
              </w:rPr>
              <w:t xml:space="preserve">Email: </w:t>
            </w:r>
            <w:r w:rsidRPr="00E44A8B">
              <w:rPr>
                <w:rFonts w:ascii="Arial" w:hAnsi="Arial" w:cs="Arial"/>
                <w:color w:val="0000FF"/>
                <w:sz w:val="22"/>
                <w:szCs w:val="22"/>
                <w:u w:val="single"/>
                <w:lang w:eastAsia="en-US"/>
              </w:rPr>
              <w:t>rmoses@fogler.com</w:t>
            </w:r>
            <w:r w:rsidRPr="00E44A8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  <w:p w14:paraId="7190BCC4" w14:textId="77777777" w:rsidR="003D65A9" w:rsidRPr="00E44A8B" w:rsidRDefault="003D65A9" w:rsidP="003D65A9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DBC7EF5" w14:textId="1E538D3B" w:rsidR="003D65A9" w:rsidRPr="008B4659" w:rsidRDefault="006D339E" w:rsidP="003D65A9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6D339E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Lawyers for Royal Bank of Canada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r w:rsidR="003D65A9" w:rsidRPr="008B4659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Proposed Receiver </w:t>
            </w:r>
          </w:p>
          <w:p w14:paraId="10D69EAE" w14:textId="77777777" w:rsidR="00592EE8" w:rsidRPr="006601DB" w:rsidRDefault="00592EE8" w:rsidP="00852D06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</w:p>
        </w:tc>
      </w:tr>
      <w:tr w:rsidR="00E61736" w:rsidRPr="006601DB" w14:paraId="0DE75C2A" w14:textId="77777777" w:rsidTr="00592EE8">
        <w:tc>
          <w:tcPr>
            <w:tcW w:w="4675" w:type="dxa"/>
          </w:tcPr>
          <w:p w14:paraId="2AAE33D1" w14:textId="77777777" w:rsidR="00E61736" w:rsidRPr="00E61736" w:rsidRDefault="00E61736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6173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Reconstruct LLP</w:t>
            </w:r>
          </w:p>
          <w:p w14:paraId="7806ACEB" w14:textId="77777777" w:rsidR="00E61736" w:rsidRPr="006601DB" w:rsidRDefault="00E61736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200 Bay Street, Suite 2305</w:t>
            </w:r>
          </w:p>
          <w:p w14:paraId="3324A4F7" w14:textId="77777777" w:rsidR="00E61736" w:rsidRPr="006601DB" w:rsidRDefault="00E61736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Toronto, ON M5J 2J3</w:t>
            </w:r>
          </w:p>
          <w:p w14:paraId="1FD9594C" w14:textId="77777777" w:rsidR="00E61736" w:rsidRDefault="00E61736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5A883FA9" w14:textId="343EC457" w:rsidR="00337C62" w:rsidRPr="00C0774E" w:rsidRDefault="00337C62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0774E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R. Brendan Bissell</w:t>
            </w:r>
          </w:p>
          <w:p w14:paraId="61789600" w14:textId="61444D58" w:rsidR="00337C62" w:rsidRPr="00C0774E" w:rsidRDefault="00337C62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774E">
              <w:rPr>
                <w:rFonts w:ascii="Arial" w:hAnsi="Arial" w:cs="Arial"/>
                <w:sz w:val="22"/>
                <w:szCs w:val="22"/>
                <w:lang w:eastAsia="en-US"/>
              </w:rPr>
              <w:t>Tel:  416-613-0066</w:t>
            </w:r>
          </w:p>
          <w:p w14:paraId="0F6AD122" w14:textId="59E03804" w:rsidR="00337C62" w:rsidRPr="00C0774E" w:rsidRDefault="00337C62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774E">
              <w:rPr>
                <w:rFonts w:ascii="Arial" w:hAnsi="Arial" w:cs="Arial"/>
                <w:sz w:val="22"/>
                <w:szCs w:val="22"/>
                <w:lang w:eastAsia="en-US"/>
              </w:rPr>
              <w:t xml:space="preserve">Email :  </w:t>
            </w:r>
            <w:hyperlink r:id="rId9" w:history="1">
              <w:r w:rsidRPr="00C0774E">
                <w:rPr>
                  <w:rStyle w:val="Hyperlink"/>
                  <w:rFonts w:ascii="Arial" w:hAnsi="Arial" w:cs="Arial"/>
                  <w:sz w:val="22"/>
                  <w:szCs w:val="22"/>
                  <w:lang w:eastAsia="en-US"/>
                </w:rPr>
                <w:t>bbissell@reconllp.com</w:t>
              </w:r>
            </w:hyperlink>
          </w:p>
          <w:p w14:paraId="6ABA4CAD" w14:textId="77777777" w:rsidR="00337C62" w:rsidRPr="00C0774E" w:rsidRDefault="00337C62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043699C" w14:textId="145802A9" w:rsidR="00E61736" w:rsidRPr="00C0774E" w:rsidRDefault="00E61736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0774E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Joel Turgeon</w:t>
            </w:r>
          </w:p>
          <w:p w14:paraId="65377DEE" w14:textId="77777777" w:rsidR="00E61736" w:rsidRDefault="00E61736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Tel: 416-613-8281</w:t>
            </w:r>
          </w:p>
          <w:p w14:paraId="7EF025B5" w14:textId="2C38756B" w:rsidR="00337C62" w:rsidRDefault="00337C62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Email:  </w:t>
            </w:r>
            <w:hyperlink r:id="rId10" w:history="1">
              <w:r w:rsidRPr="001C4652">
                <w:rPr>
                  <w:rStyle w:val="Hyperlink"/>
                  <w:rFonts w:ascii="Arial" w:hAnsi="Arial" w:cs="Arial"/>
                  <w:sz w:val="22"/>
                  <w:szCs w:val="22"/>
                  <w:lang w:val="en-CA" w:eastAsia="en-US"/>
                </w:rPr>
                <w:t>jturgeon@reconllp.com</w:t>
              </w:r>
            </w:hyperlink>
          </w:p>
          <w:p w14:paraId="66E54F06" w14:textId="77777777" w:rsidR="00337C62" w:rsidRPr="006601DB" w:rsidRDefault="00337C62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4B70312F" w14:textId="77777777" w:rsidR="00E61736" w:rsidRDefault="00E61736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8B4659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Lawyers for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Igloo Industries Group Ltd.</w:t>
            </w:r>
          </w:p>
          <w:p w14:paraId="493A81BF" w14:textId="648E8023" w:rsidR="00E61736" w:rsidRPr="006601DB" w:rsidRDefault="00E61736" w:rsidP="00E61736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caps/>
                <w:sz w:val="22"/>
                <w:szCs w:val="22"/>
                <w:lang w:val="en-CA" w:eastAsia="en-US"/>
              </w:rPr>
            </w:pPr>
          </w:p>
        </w:tc>
        <w:tc>
          <w:tcPr>
            <w:tcW w:w="4675" w:type="dxa"/>
          </w:tcPr>
          <w:p w14:paraId="513F6137" w14:textId="545F2CD1" w:rsidR="004825C1" w:rsidRPr="00CA52BF" w:rsidRDefault="00CA52BF" w:rsidP="00CA52BF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TORKIN MANES LLP</w:t>
            </w:r>
          </w:p>
          <w:p w14:paraId="09ACD6FF" w14:textId="77777777" w:rsidR="00CA52BF" w:rsidRPr="00CA52BF" w:rsidRDefault="00CA52BF" w:rsidP="00CA52BF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A52BF">
              <w:rPr>
                <w:rFonts w:ascii="Arial" w:hAnsi="Arial" w:cs="Arial"/>
                <w:sz w:val="22"/>
                <w:szCs w:val="22"/>
                <w:lang w:eastAsia="en-US"/>
              </w:rPr>
              <w:t>151 Yonge Street, Suite 1500</w:t>
            </w:r>
          </w:p>
          <w:p w14:paraId="46C09AA0" w14:textId="77777777" w:rsidR="00CA52BF" w:rsidRPr="00CA52BF" w:rsidRDefault="00CA52BF" w:rsidP="00CA52BF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A52BF">
              <w:rPr>
                <w:rFonts w:ascii="Arial" w:hAnsi="Arial" w:cs="Arial"/>
                <w:sz w:val="22"/>
                <w:szCs w:val="22"/>
                <w:lang w:eastAsia="en-US"/>
              </w:rPr>
              <w:t>Toronto,  ON</w:t>
            </w:r>
          </w:p>
          <w:p w14:paraId="7330939E" w14:textId="65F8C97C" w:rsidR="00CA52BF" w:rsidRPr="00CA52BF" w:rsidRDefault="00CA52BF" w:rsidP="00CA52BF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A52BF">
              <w:rPr>
                <w:rFonts w:ascii="Arial" w:hAnsi="Arial" w:cs="Arial"/>
                <w:sz w:val="22"/>
                <w:szCs w:val="22"/>
                <w:lang w:eastAsia="en-US"/>
              </w:rPr>
              <w:t>M5C 2W7, Canada</w:t>
            </w:r>
          </w:p>
          <w:p w14:paraId="600C6D85" w14:textId="77777777" w:rsidR="00CA52BF" w:rsidRPr="00CA52BF" w:rsidRDefault="00CA52BF" w:rsidP="00CA52BF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07816588" w14:textId="590F0796" w:rsidR="004825C1" w:rsidRPr="00CA52BF" w:rsidRDefault="004825C1" w:rsidP="00CA52BF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A52BF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Jeff</w:t>
            </w:r>
            <w:r w:rsidR="00CA52BF" w:rsidRPr="00CA52BF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rey</w:t>
            </w:r>
            <w:r w:rsidRPr="00CA52BF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 Simpson</w:t>
            </w:r>
          </w:p>
          <w:p w14:paraId="0A20D120" w14:textId="41499E4D" w:rsidR="004825C1" w:rsidRPr="00CA52BF" w:rsidRDefault="00CA52BF" w:rsidP="00CA52BF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A52BF">
              <w:rPr>
                <w:rFonts w:ascii="Arial" w:hAnsi="Arial" w:cs="Arial"/>
                <w:sz w:val="22"/>
                <w:szCs w:val="22"/>
                <w:lang w:val="en-CA" w:eastAsia="en-US"/>
              </w:rPr>
              <w:t>Tel:  416-777-5413</w:t>
            </w:r>
          </w:p>
          <w:p w14:paraId="0D614271" w14:textId="0D45447C" w:rsidR="00CA52BF" w:rsidRDefault="00CA52BF" w:rsidP="00CA52BF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sz w:val="22"/>
                <w:szCs w:val="22"/>
              </w:rPr>
            </w:pPr>
            <w:r w:rsidRPr="00CA52BF">
              <w:rPr>
                <w:rFonts w:ascii="Arial" w:hAnsi="Arial" w:cs="Arial"/>
                <w:sz w:val="22"/>
                <w:szCs w:val="22"/>
                <w:lang w:val="en-CA" w:eastAsia="en-US"/>
              </w:rPr>
              <w:t>Email</w:t>
            </w:r>
            <w:r w:rsidRPr="00CA52BF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:  </w:t>
            </w:r>
            <w:hyperlink r:id="rId11" w:history="1">
              <w:r w:rsidRPr="00CA52BF">
                <w:rPr>
                  <w:rStyle w:val="Hyperlink"/>
                  <w:rFonts w:ascii="Arial" w:hAnsi="Arial" w:cs="Arial"/>
                  <w:sz w:val="22"/>
                  <w:szCs w:val="22"/>
                </w:rPr>
                <w:t>jsimpson@torkinmanes.com</w:t>
              </w:r>
            </w:hyperlink>
          </w:p>
          <w:p w14:paraId="2D79A9D7" w14:textId="77777777" w:rsidR="00CA52BF" w:rsidRPr="00CA52BF" w:rsidRDefault="00CA52BF" w:rsidP="00CA52BF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</w:p>
          <w:p w14:paraId="64904657" w14:textId="28036D60" w:rsidR="00E61736" w:rsidRPr="006601DB" w:rsidRDefault="004825C1" w:rsidP="00CA52BF">
            <w:pPr>
              <w:widowControl/>
              <w:autoSpaceDE/>
              <w:autoSpaceDN/>
              <w:adjustRightInd/>
              <w:snapToGrid w:val="0"/>
              <w:ind w:left="73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Lawyers for Albert Gelman Inc.</w:t>
            </w:r>
          </w:p>
        </w:tc>
      </w:tr>
      <w:tr w:rsidR="00592EE8" w:rsidRPr="006601DB" w14:paraId="2D60CE0B" w14:textId="77777777" w:rsidTr="00592EE8">
        <w:tc>
          <w:tcPr>
            <w:tcW w:w="4675" w:type="dxa"/>
          </w:tcPr>
          <w:p w14:paraId="1CAFF0C8" w14:textId="77777777" w:rsidR="006E792F" w:rsidRPr="000D044C" w:rsidRDefault="006E792F" w:rsidP="006E792F">
            <w:pPr>
              <w:keepNext/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0D044C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lastRenderedPageBreak/>
              <w:t>CHAITONS LLP</w:t>
            </w:r>
          </w:p>
          <w:p w14:paraId="24B4E98C" w14:textId="77777777" w:rsidR="006E792F" w:rsidRPr="000D044C" w:rsidRDefault="006E792F" w:rsidP="006E792F">
            <w:pPr>
              <w:keepNext/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D044C">
              <w:rPr>
                <w:rFonts w:ascii="Arial" w:hAnsi="Arial" w:cs="Arial"/>
                <w:sz w:val="22"/>
                <w:szCs w:val="22"/>
                <w:lang w:eastAsia="en-US"/>
              </w:rPr>
              <w:t>5000 Yonge Street, 10th Floor</w:t>
            </w:r>
          </w:p>
          <w:p w14:paraId="4B705EE0" w14:textId="77777777" w:rsidR="006E792F" w:rsidRPr="000D044C" w:rsidRDefault="006E792F" w:rsidP="006E792F">
            <w:pPr>
              <w:keepNext/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D044C">
              <w:rPr>
                <w:rFonts w:ascii="Arial" w:hAnsi="Arial" w:cs="Arial"/>
                <w:sz w:val="22"/>
                <w:szCs w:val="22"/>
                <w:lang w:eastAsia="en-US"/>
              </w:rPr>
              <w:t>Toronto,  ON</w:t>
            </w:r>
          </w:p>
          <w:p w14:paraId="30F48800" w14:textId="77777777" w:rsidR="006E792F" w:rsidRDefault="006E792F" w:rsidP="006E792F">
            <w:pPr>
              <w:keepNext/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D044C">
              <w:rPr>
                <w:rFonts w:ascii="Arial" w:hAnsi="Arial" w:cs="Arial"/>
                <w:sz w:val="22"/>
                <w:szCs w:val="22"/>
                <w:lang w:eastAsia="en-US"/>
              </w:rPr>
              <w:t>M2N 7E9, Canada</w:t>
            </w:r>
          </w:p>
          <w:p w14:paraId="30122C90" w14:textId="77777777" w:rsidR="006E792F" w:rsidRPr="000D044C" w:rsidRDefault="006E792F" w:rsidP="006E792F">
            <w:pPr>
              <w:keepNext/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4444B82" w14:textId="77777777" w:rsidR="006E792F" w:rsidRPr="000D044C" w:rsidRDefault="006E792F" w:rsidP="006E792F">
            <w:pPr>
              <w:keepNext/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0D044C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Stephen Schwartz</w:t>
            </w:r>
          </w:p>
          <w:p w14:paraId="0B1180BD" w14:textId="77777777" w:rsidR="006E792F" w:rsidRPr="00991C9A" w:rsidRDefault="007C0D2C" w:rsidP="006E792F">
            <w:pPr>
              <w:keepNext/>
              <w:widowControl/>
              <w:autoSpaceDE/>
              <w:autoSpaceDN/>
              <w:adjustRightInd/>
              <w:snapToGrid w:val="0"/>
              <w:ind w:left="-17" w:firstLine="17"/>
              <w:rPr>
                <w:rStyle w:val="Hyperlink"/>
                <w:rFonts w:ascii="Arial" w:hAnsi="Arial" w:cs="Arial"/>
                <w:sz w:val="22"/>
                <w:szCs w:val="22"/>
              </w:rPr>
            </w:pPr>
            <w:hyperlink r:id="rId12" w:history="1">
              <w:r w:rsidR="006E792F" w:rsidRPr="000D044C">
                <w:rPr>
                  <w:rStyle w:val="Hyperlink"/>
                  <w:rFonts w:ascii="Arial" w:hAnsi="Arial" w:cs="Arial"/>
                  <w:sz w:val="22"/>
                  <w:szCs w:val="22"/>
                </w:rPr>
                <w:t>Stephen@chaitons.com</w:t>
              </w:r>
            </w:hyperlink>
          </w:p>
          <w:p w14:paraId="64013089" w14:textId="39848337" w:rsidR="006E792F" w:rsidRDefault="006E792F" w:rsidP="006E792F">
            <w:pPr>
              <w:keepNext/>
              <w:widowControl/>
              <w:snapToGrid w:val="0"/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D044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416.218.1132</w:t>
            </w:r>
          </w:p>
          <w:p w14:paraId="4C4C939E" w14:textId="77777777" w:rsidR="006E792F" w:rsidRDefault="006E792F" w:rsidP="006E792F">
            <w:pPr>
              <w:keepNext/>
              <w:widowControl/>
              <w:snapToGrid w:val="0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  <w:p w14:paraId="02DD16E3" w14:textId="3A26878D" w:rsidR="006E792F" w:rsidRPr="006E792F" w:rsidRDefault="006E792F" w:rsidP="006E792F">
            <w:pPr>
              <w:keepNext/>
              <w:widowControl/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</w:pPr>
            <w:r w:rsidRPr="006E792F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Lawyers for </w:t>
            </w:r>
            <w:proofErr w:type="spellStart"/>
            <w:r w:rsidRPr="006E792F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Hamil</w:t>
            </w:r>
            <w:proofErr w:type="spellEnd"/>
            <w:r w:rsidRPr="006E792F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 Inc.</w:t>
            </w:r>
          </w:p>
          <w:p w14:paraId="452E201A" w14:textId="77777777" w:rsidR="00592EE8" w:rsidRPr="006601DB" w:rsidRDefault="00592EE8" w:rsidP="006E792F">
            <w:pPr>
              <w:keepNext/>
              <w:widowControl/>
              <w:snapToGrid w:val="0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</w:p>
        </w:tc>
        <w:tc>
          <w:tcPr>
            <w:tcW w:w="4675" w:type="dxa"/>
          </w:tcPr>
          <w:p w14:paraId="3F4258E7" w14:textId="4BC8664A" w:rsidR="00084150" w:rsidRPr="006601DB" w:rsidRDefault="000359B3" w:rsidP="00084150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bookmarkStart w:id="1" w:name="_Hlk112238184"/>
            <w:bookmarkStart w:id="2" w:name="_Hlk111464301"/>
            <w:r w:rsidRPr="006601D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MJJJ DEVELOPMENT INC. </w:t>
            </w:r>
            <w:bookmarkEnd w:id="1"/>
          </w:p>
          <w:bookmarkEnd w:id="2"/>
          <w:p w14:paraId="6F595F1F" w14:textId="77777777" w:rsidR="00084150" w:rsidRPr="006601DB" w:rsidRDefault="00084150" w:rsidP="00084150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57 Simpson Road,</w:t>
            </w:r>
          </w:p>
          <w:p w14:paraId="52A313DC" w14:textId="77777777" w:rsidR="00084150" w:rsidRPr="006601DB" w:rsidRDefault="00084150" w:rsidP="00084150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Bolton, ON</w:t>
            </w:r>
          </w:p>
          <w:p w14:paraId="553DB277" w14:textId="77777777" w:rsidR="00084150" w:rsidRDefault="00084150" w:rsidP="00084150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L7E 4J7</w:t>
            </w:r>
          </w:p>
          <w:p w14:paraId="33A5E09C" w14:textId="77777777" w:rsidR="00002841" w:rsidRDefault="00002841" w:rsidP="00084150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</w:p>
          <w:p w14:paraId="7B712609" w14:textId="2D407EBA" w:rsidR="00002841" w:rsidRPr="00002841" w:rsidRDefault="007C0D2C" w:rsidP="00084150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hyperlink r:id="rId13" w:history="1">
              <w:r w:rsidR="00002841" w:rsidRPr="00002841">
                <w:rPr>
                  <w:rStyle w:val="Hyperlink"/>
                  <w:rFonts w:ascii="Arial" w:hAnsi="Arial" w:cs="Arial"/>
                  <w:sz w:val="22"/>
                  <w:szCs w:val="22"/>
                  <w:lang w:val="en-CA" w:eastAsia="en-US"/>
                </w:rPr>
                <w:t>acc@dig-con.com</w:t>
              </w:r>
            </w:hyperlink>
            <w:r w:rsidR="00002841" w:rsidRPr="00002841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 </w:t>
            </w:r>
          </w:p>
          <w:p w14:paraId="3AF46D60" w14:textId="77777777" w:rsidR="00084150" w:rsidRPr="006601DB" w:rsidRDefault="00084150" w:rsidP="00084150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</w:p>
          <w:p w14:paraId="4E14D62A" w14:textId="2227EFE7" w:rsidR="00084150" w:rsidRPr="008B4659" w:rsidRDefault="00084150" w:rsidP="00084150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8B4659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Landlord </w:t>
            </w:r>
          </w:p>
          <w:p w14:paraId="15926CB3" w14:textId="77777777" w:rsidR="00592EE8" w:rsidRPr="006601DB" w:rsidRDefault="00592EE8" w:rsidP="00852D06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</w:p>
        </w:tc>
      </w:tr>
      <w:tr w:rsidR="00592EE8" w:rsidRPr="006601DB" w14:paraId="29410F6C" w14:textId="77777777" w:rsidTr="00592EE8">
        <w:tc>
          <w:tcPr>
            <w:tcW w:w="4675" w:type="dxa"/>
          </w:tcPr>
          <w:p w14:paraId="5A83667E" w14:textId="3FB76F26" w:rsidR="005F7812" w:rsidRPr="006601DB" w:rsidRDefault="000359B3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6601D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CONNOR PROPERTIES </w:t>
            </w:r>
          </w:p>
          <w:p w14:paraId="7DFFDFB6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1500 Highway 7</w:t>
            </w:r>
          </w:p>
          <w:p w14:paraId="5C36578E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Concord ON </w:t>
            </w:r>
          </w:p>
          <w:p w14:paraId="2BC9C7F7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L4K 5Y4</w:t>
            </w:r>
          </w:p>
          <w:p w14:paraId="77091F5A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3404AA9E" w14:textId="77777777" w:rsidR="005F7812" w:rsidRPr="000359B3" w:rsidRDefault="005F7812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0359B3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Catherine</w:t>
            </w:r>
          </w:p>
          <w:p w14:paraId="32125108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905-907-1600 Ext 220</w:t>
            </w:r>
          </w:p>
          <w:p w14:paraId="03BB6D63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</w:p>
          <w:p w14:paraId="48601B66" w14:textId="77777777" w:rsidR="005F7812" w:rsidRPr="008B4659" w:rsidRDefault="005F7812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8B4659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Landlord </w:t>
            </w:r>
          </w:p>
          <w:p w14:paraId="75CD4C9E" w14:textId="77777777" w:rsidR="00592EE8" w:rsidRPr="006601DB" w:rsidRDefault="00592EE8" w:rsidP="00852D06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</w:p>
        </w:tc>
        <w:tc>
          <w:tcPr>
            <w:tcW w:w="4675" w:type="dxa"/>
          </w:tcPr>
          <w:p w14:paraId="0C20ABF3" w14:textId="69872EE7" w:rsidR="005F7812" w:rsidRPr="006601DB" w:rsidRDefault="000359B3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6601D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CONNOR PROPERTIES </w:t>
            </w:r>
          </w:p>
          <w:p w14:paraId="5C712EF7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1500 Highway 7</w:t>
            </w:r>
          </w:p>
          <w:p w14:paraId="7D23A194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Concord ON </w:t>
            </w:r>
          </w:p>
          <w:p w14:paraId="5AFAA187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L4K 5Y4</w:t>
            </w:r>
          </w:p>
          <w:p w14:paraId="5C138E22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7540A33D" w14:textId="2A6809FE" w:rsidR="005F7812" w:rsidRPr="000359B3" w:rsidRDefault="00366786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Joey Benoliel</w:t>
            </w:r>
          </w:p>
          <w:p w14:paraId="4BC342C9" w14:textId="609FF78A" w:rsidR="005F7812" w:rsidRDefault="005F7812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6601DB">
              <w:rPr>
                <w:rFonts w:ascii="Arial" w:hAnsi="Arial" w:cs="Arial"/>
                <w:sz w:val="22"/>
                <w:szCs w:val="22"/>
                <w:lang w:val="en-CA" w:eastAsia="en-US"/>
              </w:rPr>
              <w:t>416-669</w:t>
            </w:r>
            <w:r w:rsidR="00366786">
              <w:rPr>
                <w:rFonts w:ascii="Arial" w:hAnsi="Arial" w:cs="Arial"/>
                <w:sz w:val="22"/>
                <w:szCs w:val="22"/>
                <w:lang w:val="en-CA" w:eastAsia="en-US"/>
              </w:rPr>
              <w:t>-2414</w:t>
            </w:r>
          </w:p>
          <w:p w14:paraId="1D0BC87A" w14:textId="77777777" w:rsidR="00366786" w:rsidRDefault="00366786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</w:p>
          <w:p w14:paraId="48209493" w14:textId="16C7CE52" w:rsidR="00366786" w:rsidRPr="00366786" w:rsidRDefault="007C0D2C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hyperlink r:id="rId14" w:history="1">
              <w:r w:rsidR="00366786" w:rsidRPr="00366786">
                <w:rPr>
                  <w:rStyle w:val="Hyperlink"/>
                  <w:rFonts w:ascii="Arial" w:hAnsi="Arial" w:cs="Arial"/>
                  <w:sz w:val="22"/>
                  <w:szCs w:val="22"/>
                  <w:lang w:val="en-CA" w:eastAsia="en-US"/>
                </w:rPr>
                <w:t>joeybenoliel14@gmail.com</w:t>
              </w:r>
            </w:hyperlink>
            <w:r w:rsidR="00366786" w:rsidRPr="003667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 </w:t>
            </w:r>
          </w:p>
          <w:p w14:paraId="1CE5FAF4" w14:textId="77777777" w:rsidR="005F7812" w:rsidRPr="006601DB" w:rsidRDefault="005F7812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</w:p>
          <w:p w14:paraId="3DD925A1" w14:textId="77777777" w:rsidR="005F7812" w:rsidRPr="008B4659" w:rsidRDefault="005F7812" w:rsidP="000359B3">
            <w:pPr>
              <w:widowControl/>
              <w:autoSpaceDE/>
              <w:autoSpaceDN/>
              <w:adjustRightInd/>
              <w:snapToGrid w:val="0"/>
              <w:ind w:hanging="23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8B4659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Landlord </w:t>
            </w:r>
          </w:p>
          <w:p w14:paraId="60013452" w14:textId="77777777" w:rsidR="00592EE8" w:rsidRPr="006601DB" w:rsidRDefault="00592EE8" w:rsidP="00852D06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</w:p>
        </w:tc>
      </w:tr>
      <w:tr w:rsidR="00592EE8" w:rsidRPr="006601DB" w14:paraId="1F1BBED6" w14:textId="77777777" w:rsidTr="00592EE8">
        <w:tc>
          <w:tcPr>
            <w:tcW w:w="4675" w:type="dxa"/>
          </w:tcPr>
          <w:p w14:paraId="58619D04" w14:textId="7361ECBA" w:rsidR="001C37AB" w:rsidRPr="00C31E86" w:rsidRDefault="000359B3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CONNOR PROPERTIES </w:t>
            </w:r>
          </w:p>
          <w:p w14:paraId="33D17C4B" w14:textId="77777777" w:rsidR="001C37AB" w:rsidRPr="00C31E86" w:rsidRDefault="001C37AB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1500 Highway 7</w:t>
            </w:r>
          </w:p>
          <w:p w14:paraId="069A1AEC" w14:textId="77777777" w:rsidR="001C37AB" w:rsidRPr="00C31E86" w:rsidRDefault="001C37AB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Concord ON </w:t>
            </w:r>
          </w:p>
          <w:p w14:paraId="610782C2" w14:textId="77777777" w:rsidR="001C37AB" w:rsidRPr="00C31E86" w:rsidRDefault="001C37AB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L4K 5Y4</w:t>
            </w:r>
          </w:p>
          <w:p w14:paraId="78304110" w14:textId="77777777" w:rsidR="001C37AB" w:rsidRPr="00C31E86" w:rsidRDefault="001C37AB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6E3CF4ED" w14:textId="77777777" w:rsidR="001C37AB" w:rsidRPr="00C31E86" w:rsidRDefault="001C37AB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Mike</w:t>
            </w:r>
          </w:p>
          <w:p w14:paraId="338D1A84" w14:textId="77777777" w:rsidR="001C37AB" w:rsidRPr="00C31E86" w:rsidRDefault="001C37AB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416-464-0401</w:t>
            </w:r>
          </w:p>
          <w:p w14:paraId="473EFB84" w14:textId="77777777" w:rsidR="001C37AB" w:rsidRPr="00C31E86" w:rsidRDefault="001C37AB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</w:p>
          <w:p w14:paraId="5643CE52" w14:textId="77777777" w:rsidR="001C37AB" w:rsidRPr="00C31E86" w:rsidRDefault="001C37AB" w:rsidP="000359B3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Landlord </w:t>
            </w:r>
          </w:p>
          <w:p w14:paraId="3FF96FB6" w14:textId="77777777" w:rsidR="00592EE8" w:rsidRPr="00C31E86" w:rsidRDefault="00592EE8" w:rsidP="00852D06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</w:p>
        </w:tc>
        <w:tc>
          <w:tcPr>
            <w:tcW w:w="4675" w:type="dxa"/>
          </w:tcPr>
          <w:p w14:paraId="3EED23B1" w14:textId="7B875560" w:rsidR="001C37AB" w:rsidRPr="00C31E86" w:rsidRDefault="00340659" w:rsidP="00340659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BUSINESS DEVELOPMENT BANK OF CANADA </w:t>
            </w:r>
          </w:p>
          <w:p w14:paraId="2A7F06F5" w14:textId="3FED1E03" w:rsidR="001C37AB" w:rsidRPr="00C31E86" w:rsidRDefault="001C37AB" w:rsidP="001C37A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3700 - 81 Bay St</w:t>
            </w:r>
          </w:p>
          <w:p w14:paraId="663AADAF" w14:textId="0A7767F2" w:rsidR="001C37AB" w:rsidRPr="00C31E86" w:rsidRDefault="001C37AB" w:rsidP="001C37A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Toronto, ON</w:t>
            </w:r>
          </w:p>
          <w:p w14:paraId="7425F3C1" w14:textId="7B2EC768" w:rsidR="001C37AB" w:rsidRPr="00C31E86" w:rsidRDefault="001C37AB" w:rsidP="001C37A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M5J 0E7</w:t>
            </w:r>
          </w:p>
          <w:p w14:paraId="6F052381" w14:textId="6BDF3AB9" w:rsidR="001C37AB" w:rsidRPr="00C31E86" w:rsidRDefault="001C37AB" w:rsidP="001C37A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332FF763" w14:textId="77777777" w:rsidR="001C37AB" w:rsidRPr="00C31E86" w:rsidRDefault="001C37AB" w:rsidP="001C37A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Marla Gold</w:t>
            </w:r>
          </w:p>
          <w:p w14:paraId="52325D9E" w14:textId="77777777" w:rsidR="001C37AB" w:rsidRPr="00C31E86" w:rsidRDefault="001C37AB" w:rsidP="001C37A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(416) 973-0341</w:t>
            </w:r>
          </w:p>
          <w:p w14:paraId="713E4944" w14:textId="1D6E519E" w:rsidR="001C37AB" w:rsidRPr="00C31E86" w:rsidRDefault="001C37AB" w:rsidP="001C37A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Email: </w:t>
            </w:r>
            <w:hyperlink r:id="rId15" w:history="1">
              <w:r w:rsidR="00153B37" w:rsidRPr="00C31E86">
                <w:rPr>
                  <w:rStyle w:val="Hyperlink"/>
                  <w:rFonts w:ascii="Arial" w:hAnsi="Arial" w:cs="Arial"/>
                  <w:sz w:val="22"/>
                  <w:szCs w:val="22"/>
                  <w:lang w:val="en-CA" w:eastAsia="en-US"/>
                </w:rPr>
                <w:t>marla.gold@bdc.ca</w:t>
              </w:r>
            </w:hyperlink>
          </w:p>
          <w:p w14:paraId="541878ED" w14:textId="77777777" w:rsidR="00153B37" w:rsidRPr="00C31E86" w:rsidRDefault="00153B37" w:rsidP="001C37A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5F3F6BE9" w14:textId="77777777" w:rsidR="00592EE8" w:rsidRPr="00C31E86" w:rsidRDefault="00592EE8" w:rsidP="00852D06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</w:p>
        </w:tc>
      </w:tr>
      <w:tr w:rsidR="00592EE8" w:rsidRPr="006601DB" w14:paraId="4C72A708" w14:textId="77777777" w:rsidTr="00592EE8">
        <w:tc>
          <w:tcPr>
            <w:tcW w:w="4675" w:type="dxa"/>
          </w:tcPr>
          <w:p w14:paraId="0CD39707" w14:textId="482CF816" w:rsidR="00EA0CB2" w:rsidRPr="00C31E86" w:rsidRDefault="00A01436" w:rsidP="00EA0CB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ECONO LEASE US</w:t>
            </w:r>
          </w:p>
          <w:p w14:paraId="2C55B22C" w14:textId="2B331445" w:rsidR="00EA0CB2" w:rsidRPr="00C31E86" w:rsidRDefault="00EA0CB2" w:rsidP="00EA0CB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102-1465 North Service RD E.</w:t>
            </w:r>
          </w:p>
          <w:p w14:paraId="6EA11886" w14:textId="6E64736E" w:rsidR="00EA0CB2" w:rsidRPr="00C31E86" w:rsidRDefault="00EA0CB2" w:rsidP="00EA0CB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Oakville, ON</w:t>
            </w:r>
          </w:p>
          <w:p w14:paraId="3536C504" w14:textId="73140C2F" w:rsidR="00EA0CB2" w:rsidRPr="00C31E86" w:rsidRDefault="00EA0CB2" w:rsidP="00EA0CB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L6H 1A7 </w:t>
            </w:r>
          </w:p>
          <w:p w14:paraId="1130F981" w14:textId="77777777" w:rsidR="00EA0CB2" w:rsidRPr="00C31E86" w:rsidRDefault="00EA0CB2" w:rsidP="00EA0CB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69E846EF" w14:textId="0003AA85" w:rsidR="00340659" w:rsidRPr="00C31E86" w:rsidRDefault="00340659" w:rsidP="00EA0CB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fr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fr-CA" w:eastAsia="en-US"/>
              </w:rPr>
              <w:t xml:space="preserve">Mike </w:t>
            </w:r>
            <w:proofErr w:type="spellStart"/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fr-CA" w:eastAsia="en-US"/>
              </w:rPr>
              <w:t>Yablon</w:t>
            </w:r>
            <w:proofErr w:type="spellEnd"/>
          </w:p>
          <w:p w14:paraId="300A226F" w14:textId="4CA6407A" w:rsidR="00592EE8" w:rsidRPr="00C31E86" w:rsidRDefault="00EA0CB2" w:rsidP="00EA0CB2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val="fr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fr-CA" w:eastAsia="en-US"/>
              </w:rPr>
              <w:t xml:space="preserve">Email: </w:t>
            </w:r>
            <w:hyperlink r:id="rId16" w:history="1">
              <w:r w:rsidR="00153B37" w:rsidRPr="00C31E86">
                <w:rPr>
                  <w:rStyle w:val="Hyperlink"/>
                  <w:rFonts w:ascii="Arial" w:hAnsi="Arial" w:cs="Arial"/>
                  <w:sz w:val="22"/>
                  <w:szCs w:val="22"/>
                  <w:lang w:val="fr-CA" w:eastAsia="en-US"/>
                </w:rPr>
                <w:t>mike.yablon@econolease.com</w:t>
              </w:r>
            </w:hyperlink>
          </w:p>
          <w:p w14:paraId="0674CE85" w14:textId="04FA135F" w:rsidR="00153B37" w:rsidRPr="00C31E86" w:rsidRDefault="00153B37" w:rsidP="00EA0CB2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sz w:val="22"/>
                <w:szCs w:val="22"/>
                <w:lang w:val="fr-CA" w:eastAsia="en-US"/>
              </w:rPr>
            </w:pPr>
          </w:p>
        </w:tc>
        <w:tc>
          <w:tcPr>
            <w:tcW w:w="4675" w:type="dxa"/>
          </w:tcPr>
          <w:p w14:paraId="43D33157" w14:textId="77777777" w:rsidR="007C0D2C" w:rsidRPr="00DB4FD6" w:rsidRDefault="007C0D2C" w:rsidP="007C0D2C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fr-CA" w:eastAsia="en-US"/>
              </w:rPr>
            </w:pPr>
            <w:r w:rsidRPr="00DB4FD6">
              <w:rPr>
                <w:rFonts w:ascii="Arial" w:hAnsi="Arial" w:cs="Arial"/>
                <w:b/>
                <w:bCs/>
                <w:sz w:val="22"/>
                <w:szCs w:val="22"/>
                <w:lang w:val="fr-CA" w:eastAsia="en-US"/>
              </w:rPr>
              <w:t>DLA Piper (Canada) LLP</w:t>
            </w:r>
          </w:p>
          <w:p w14:paraId="1818A6DB" w14:textId="77777777" w:rsidR="007C0D2C" w:rsidRPr="00DB4FD6" w:rsidRDefault="007C0D2C" w:rsidP="007C0D2C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fr-CA" w:eastAsia="en-US"/>
              </w:rPr>
            </w:pPr>
            <w:r w:rsidRPr="00DB4FD6">
              <w:rPr>
                <w:rFonts w:ascii="Arial" w:hAnsi="Arial" w:cs="Arial"/>
                <w:sz w:val="22"/>
                <w:szCs w:val="22"/>
                <w:lang w:val="fr-CA" w:eastAsia="en-US"/>
              </w:rPr>
              <w:t>Suite 2700</w:t>
            </w:r>
          </w:p>
          <w:p w14:paraId="04C5E7A5" w14:textId="77777777" w:rsidR="007C0D2C" w:rsidRPr="00DB4FD6" w:rsidRDefault="007C0D2C" w:rsidP="007C0D2C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DB4FD6">
              <w:rPr>
                <w:rFonts w:ascii="Arial" w:hAnsi="Arial" w:cs="Arial"/>
                <w:sz w:val="22"/>
                <w:szCs w:val="22"/>
                <w:lang w:val="en-CA" w:eastAsia="en-US"/>
              </w:rPr>
              <w:t>10220 - 103rd Ave NW</w:t>
            </w:r>
          </w:p>
          <w:p w14:paraId="37544E61" w14:textId="77777777" w:rsidR="007C0D2C" w:rsidRDefault="007C0D2C" w:rsidP="007C0D2C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DB4FD6">
              <w:rPr>
                <w:rFonts w:ascii="Arial" w:hAnsi="Arial" w:cs="Arial"/>
                <w:sz w:val="22"/>
                <w:szCs w:val="22"/>
                <w:lang w:val="en-CA" w:eastAsia="en-US"/>
              </w:rPr>
              <w:t>Edmonton, AB T5J 0K4</w:t>
            </w:r>
          </w:p>
          <w:p w14:paraId="384FA3E0" w14:textId="77777777" w:rsidR="007C0D2C" w:rsidRDefault="007C0D2C" w:rsidP="007C0D2C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624E8A89" w14:textId="77777777" w:rsidR="007C0D2C" w:rsidRPr="005A560E" w:rsidRDefault="007C0D2C" w:rsidP="007C0D2C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proofErr w:type="spellStart"/>
            <w:r w:rsidRPr="005A560E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Jerritt</w:t>
            </w:r>
            <w:proofErr w:type="spellEnd"/>
            <w:r w:rsidRPr="005A560E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 </w:t>
            </w:r>
            <w:proofErr w:type="spellStart"/>
            <w:r w:rsidRPr="005A560E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Pawlyk</w:t>
            </w:r>
            <w:proofErr w:type="spellEnd"/>
          </w:p>
          <w:p w14:paraId="7A259284" w14:textId="77777777" w:rsidR="007C0D2C" w:rsidRDefault="007C0D2C" w:rsidP="007C0D2C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hyperlink r:id="rId17" w:history="1">
              <w:r w:rsidRPr="00961E43">
                <w:rPr>
                  <w:rStyle w:val="Hyperlink"/>
                  <w:rFonts w:ascii="Arial" w:hAnsi="Arial" w:cs="Arial"/>
                  <w:sz w:val="22"/>
                  <w:szCs w:val="22"/>
                  <w:lang w:val="en-CA" w:eastAsia="en-US"/>
                </w:rPr>
                <w:t>jerritt.pawlyk@dlapiper.com</w:t>
              </w:r>
            </w:hyperlink>
            <w:r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 </w:t>
            </w:r>
          </w:p>
          <w:p w14:paraId="0E72CF9C" w14:textId="77777777" w:rsidR="007C0D2C" w:rsidRDefault="007C0D2C" w:rsidP="007C0D2C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DB4FD6">
              <w:rPr>
                <w:rFonts w:ascii="Arial" w:hAnsi="Arial" w:cs="Arial"/>
                <w:sz w:val="22"/>
                <w:szCs w:val="22"/>
                <w:lang w:val="en-CA" w:eastAsia="en-US"/>
              </w:rPr>
              <w:t>1 780.429.6835</w:t>
            </w:r>
          </w:p>
          <w:p w14:paraId="0ABE5BC4" w14:textId="77777777" w:rsidR="007C0D2C" w:rsidRDefault="007C0D2C" w:rsidP="00340659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61A3E5DE" w14:textId="78AC8989" w:rsidR="007C0D2C" w:rsidRPr="007C0D2C" w:rsidRDefault="007C0D2C" w:rsidP="00340659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7C0D2C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Lawyers for Merchant Opportunities Fund Limited Partnership</w:t>
            </w:r>
          </w:p>
          <w:p w14:paraId="4A236F53" w14:textId="5E776A81" w:rsidR="00153B37" w:rsidRPr="00C31E86" w:rsidRDefault="00153B37" w:rsidP="007C0D2C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</w:p>
        </w:tc>
      </w:tr>
      <w:tr w:rsidR="00592EE8" w:rsidRPr="006601DB" w14:paraId="665CB7BB" w14:textId="77777777" w:rsidTr="00592EE8">
        <w:tc>
          <w:tcPr>
            <w:tcW w:w="4675" w:type="dxa"/>
          </w:tcPr>
          <w:p w14:paraId="2FFD5775" w14:textId="77777777" w:rsidR="00DC5CAC" w:rsidRPr="00C31E86" w:rsidRDefault="00DC5CAC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lastRenderedPageBreak/>
              <w:t>DEPARTMENT OF JUSTICE</w:t>
            </w:r>
          </w:p>
          <w:p w14:paraId="2510E765" w14:textId="323A87C7" w:rsidR="00DC5CAC" w:rsidRPr="00C31E86" w:rsidRDefault="00DC5CAC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Ontario Regional Office</w:t>
            </w:r>
          </w:p>
          <w:p w14:paraId="1489C78A" w14:textId="2B637FED" w:rsidR="00DC5CAC" w:rsidRPr="00C31E86" w:rsidRDefault="00DC5CAC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120 Adelaide Street West, Suite 400</w:t>
            </w:r>
          </w:p>
          <w:p w14:paraId="04B8B54E" w14:textId="77777777" w:rsidR="00DC5CAC" w:rsidRPr="00C31E86" w:rsidRDefault="00DC5CAC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Toronto, Ontario  M2N 6P4</w:t>
            </w:r>
          </w:p>
          <w:p w14:paraId="3D101F58" w14:textId="77777777" w:rsidR="00DC5CAC" w:rsidRPr="00C31E86" w:rsidRDefault="00DC5CAC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</w:p>
          <w:p w14:paraId="2E8F3AAD" w14:textId="77777777" w:rsidR="00DC5CAC" w:rsidRPr="00C31E86" w:rsidRDefault="00DC5CAC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Diane Winters </w:t>
            </w:r>
          </w:p>
          <w:p w14:paraId="47CAD22B" w14:textId="77777777" w:rsidR="00DC5CAC" w:rsidRPr="00C31E86" w:rsidRDefault="00DC5CAC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Tel:      416-973-3172</w:t>
            </w:r>
          </w:p>
          <w:p w14:paraId="4AED94DC" w14:textId="77777777" w:rsidR="00DC5CAC" w:rsidRPr="00C31E86" w:rsidRDefault="00DC5CAC" w:rsidP="00C31E86">
            <w:pPr>
              <w:keepNext/>
              <w:widowControl/>
              <w:autoSpaceDE/>
              <w:autoSpaceDN/>
              <w:adjustRightInd/>
              <w:snapToGrid w:val="0"/>
              <w:spacing w:after="24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Email: </w:t>
            </w:r>
            <w:hyperlink r:id="rId18" w:history="1">
              <w:r w:rsidRPr="00C31E86">
                <w:rPr>
                  <w:rFonts w:ascii="Arial" w:hAnsi="Arial" w:cs="Arial"/>
                  <w:color w:val="0563C1"/>
                  <w:sz w:val="22"/>
                  <w:szCs w:val="22"/>
                  <w:u w:val="single"/>
                  <w:lang w:val="en-CA" w:eastAsia="en-US"/>
                </w:rPr>
                <w:t>diane.winters@justice.gc.ca</w:t>
              </w:r>
            </w:hyperlink>
          </w:p>
          <w:p w14:paraId="657EBC9D" w14:textId="77777777" w:rsidR="00592EE8" w:rsidRPr="00C31E86" w:rsidRDefault="00592EE8" w:rsidP="00C31E86">
            <w:pPr>
              <w:keepNext/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</w:p>
        </w:tc>
        <w:tc>
          <w:tcPr>
            <w:tcW w:w="4675" w:type="dxa"/>
          </w:tcPr>
          <w:p w14:paraId="1257B05B" w14:textId="77777777" w:rsidR="00742826" w:rsidRPr="00C31E86" w:rsidRDefault="00742826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MINISTER OF FINANCE </w:t>
            </w:r>
          </w:p>
          <w:p w14:paraId="49155405" w14:textId="07717182" w:rsidR="00742826" w:rsidRPr="00C31E86" w:rsidRDefault="00742826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Legal Services Branch </w:t>
            </w:r>
          </w:p>
          <w:p w14:paraId="52453029" w14:textId="23CF3E34" w:rsidR="00742826" w:rsidRPr="00C31E86" w:rsidRDefault="00742826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777 Bay Street, 11</w:t>
            </w:r>
            <w:r w:rsidRPr="00C31E86">
              <w:rPr>
                <w:rFonts w:ascii="Arial" w:hAnsi="Arial" w:cs="Arial"/>
                <w:sz w:val="22"/>
                <w:szCs w:val="22"/>
                <w:vertAlign w:val="superscript"/>
                <w:lang w:val="en-CA" w:eastAsia="en-US"/>
              </w:rPr>
              <w:t>th</w:t>
            </w: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 Floor </w:t>
            </w:r>
          </w:p>
          <w:p w14:paraId="435587C2" w14:textId="77777777" w:rsidR="00742826" w:rsidRPr="00C31E86" w:rsidRDefault="00742826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Toronto, Ontario  M5G 2C8</w:t>
            </w:r>
          </w:p>
          <w:p w14:paraId="434608C6" w14:textId="77777777" w:rsidR="00742826" w:rsidRPr="00C31E86" w:rsidRDefault="00742826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70CB71F6" w14:textId="77777777" w:rsidR="00742826" w:rsidRPr="00C31E86" w:rsidRDefault="00742826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 xml:space="preserve">Steven Groeneveld </w:t>
            </w:r>
          </w:p>
          <w:p w14:paraId="47DFE8FF" w14:textId="77777777" w:rsidR="00742826" w:rsidRPr="00C31E86" w:rsidRDefault="00742826" w:rsidP="00C31E86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Tel:      905-433-5657</w:t>
            </w:r>
          </w:p>
          <w:p w14:paraId="73FA5793" w14:textId="77777777" w:rsidR="00742826" w:rsidRPr="00C31E86" w:rsidRDefault="00742826" w:rsidP="00C31E86">
            <w:pPr>
              <w:keepNext/>
              <w:widowControl/>
              <w:autoSpaceDE/>
              <w:autoSpaceDN/>
              <w:adjustRightInd/>
              <w:snapToGrid w:val="0"/>
              <w:spacing w:after="240"/>
              <w:jc w:val="both"/>
              <w:rPr>
                <w:rFonts w:ascii="Arial" w:eastAsia="Calibri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Email: </w:t>
            </w:r>
            <w:hyperlink r:id="rId19" w:history="1">
              <w:r w:rsidRPr="00C31E86">
                <w:rPr>
                  <w:rFonts w:ascii="Arial" w:eastAsia="Calibri" w:hAnsi="Arial" w:cs="Arial"/>
                  <w:color w:val="0563C1"/>
                  <w:sz w:val="22"/>
                  <w:szCs w:val="22"/>
                  <w:u w:val="single"/>
                  <w:lang w:val="en-CA" w:eastAsia="en-US"/>
                </w:rPr>
                <w:t>Steven.Groeneveld@ontario.ca</w:t>
              </w:r>
            </w:hyperlink>
          </w:p>
          <w:p w14:paraId="3262DF2F" w14:textId="77777777" w:rsidR="008B4659" w:rsidRPr="00C31E86" w:rsidRDefault="008B4659" w:rsidP="00C31E86">
            <w:pPr>
              <w:keepNext/>
              <w:widowControl/>
              <w:autoSpaceDE/>
              <w:autoSpaceDN/>
              <w:adjustRightInd/>
              <w:snapToGrid w:val="0"/>
              <w:ind w:left="-17" w:firstLine="17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eastAsia="Calibri" w:hAnsi="Arial" w:cs="Arial"/>
                <w:sz w:val="22"/>
                <w:szCs w:val="22"/>
                <w:lang w:val="en-CA" w:eastAsia="en-US"/>
              </w:rPr>
              <w:t xml:space="preserve">Bankruptcy Department </w:t>
            </w:r>
          </w:p>
          <w:p w14:paraId="1618D795" w14:textId="77777777" w:rsidR="008B4659" w:rsidRPr="00C31E86" w:rsidRDefault="008B4659" w:rsidP="00C31E86">
            <w:pPr>
              <w:keepNext/>
              <w:widowControl/>
              <w:autoSpaceDE/>
              <w:autoSpaceDN/>
              <w:adjustRightInd/>
              <w:snapToGrid w:val="0"/>
              <w:ind w:left="-17" w:firstLine="17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Insolvency Unit </w:t>
            </w:r>
          </w:p>
          <w:p w14:paraId="3B142E82" w14:textId="77777777" w:rsidR="008B4659" w:rsidRPr="00C31E86" w:rsidRDefault="008B4659" w:rsidP="00C31E86">
            <w:pPr>
              <w:keepNext/>
              <w:widowControl/>
              <w:autoSpaceDE/>
              <w:autoSpaceDN/>
              <w:adjustRightInd/>
              <w:snapToGrid w:val="0"/>
              <w:ind w:left="-17" w:firstLine="17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  <w:p w14:paraId="40A8861C" w14:textId="77777777" w:rsidR="00592EE8" w:rsidRPr="00C31E86" w:rsidRDefault="008B4659" w:rsidP="00C31E86">
            <w:pPr>
              <w:keepNext/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color w:val="0563C1"/>
                <w:sz w:val="22"/>
                <w:szCs w:val="22"/>
                <w:u w:val="single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Email: </w:t>
            </w:r>
            <w:bookmarkStart w:id="3" w:name="_Hlk112418372"/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fldChar w:fldCharType="begin"/>
            </w: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instrText>HYPERLINK "mailto:insolvency.unit@ontario.ca"</w:instrText>
            </w: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</w: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fldChar w:fldCharType="separate"/>
            </w:r>
            <w:r w:rsidRPr="00C31E86">
              <w:rPr>
                <w:rFonts w:ascii="Arial" w:hAnsi="Arial" w:cs="Arial"/>
                <w:color w:val="0000FF"/>
                <w:sz w:val="22"/>
                <w:szCs w:val="22"/>
                <w:u w:val="single"/>
                <w:lang w:val="en-CA" w:eastAsia="en-US"/>
              </w:rPr>
              <w:t>insolvency.unit@ontario.ca</w:t>
            </w: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fldChar w:fldCharType="end"/>
            </w:r>
            <w:bookmarkEnd w:id="3"/>
            <w:r w:rsidRPr="00C31E86">
              <w:rPr>
                <w:rFonts w:ascii="Arial" w:hAnsi="Arial" w:cs="Arial"/>
                <w:color w:val="0563C1"/>
                <w:sz w:val="22"/>
                <w:szCs w:val="22"/>
                <w:u w:val="single"/>
                <w:lang w:val="en-CA" w:eastAsia="en-US"/>
              </w:rPr>
              <w:t xml:space="preserve">  </w:t>
            </w:r>
          </w:p>
          <w:p w14:paraId="4A16C3A7" w14:textId="521329DF" w:rsidR="00A01436" w:rsidRPr="00C31E86" w:rsidRDefault="00A01436" w:rsidP="00C31E86">
            <w:pPr>
              <w:keepNext/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</w:p>
        </w:tc>
      </w:tr>
      <w:tr w:rsidR="00592EE8" w:rsidRPr="006601DB" w14:paraId="276551C0" w14:textId="77777777" w:rsidTr="00592EE8">
        <w:tc>
          <w:tcPr>
            <w:tcW w:w="4675" w:type="dxa"/>
          </w:tcPr>
          <w:p w14:paraId="629284EE" w14:textId="77777777" w:rsidR="00D351C9" w:rsidRPr="00C31E86" w:rsidRDefault="00D351C9" w:rsidP="00D351C9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NISSAN CANADA INC.</w:t>
            </w:r>
          </w:p>
          <w:p w14:paraId="2A028770" w14:textId="77777777" w:rsidR="00D351C9" w:rsidRPr="00C31E86" w:rsidRDefault="00D351C9" w:rsidP="00D351C9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5290 </w:t>
            </w:r>
            <w:proofErr w:type="spellStart"/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Orbitor</w:t>
            </w:r>
            <w:proofErr w:type="spellEnd"/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 Drive</w:t>
            </w:r>
          </w:p>
          <w:p w14:paraId="59012C15" w14:textId="77777777" w:rsidR="00592EE8" w:rsidRDefault="00D351C9" w:rsidP="00D351C9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proofErr w:type="spellStart"/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Mississasuga</w:t>
            </w:r>
            <w:proofErr w:type="spellEnd"/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, ON  L4W 4Z5</w:t>
            </w:r>
          </w:p>
          <w:p w14:paraId="63D3D4E4" w14:textId="77777777" w:rsidR="00F533AE" w:rsidRDefault="00F533AE" w:rsidP="00D351C9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lang w:val="en-CA" w:eastAsia="en-US"/>
              </w:rPr>
            </w:pPr>
          </w:p>
          <w:p w14:paraId="0E016784" w14:textId="2047C814" w:rsidR="00F533AE" w:rsidRPr="00F533AE" w:rsidRDefault="007C0D2C" w:rsidP="00D351C9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Cs/>
                <w:sz w:val="22"/>
                <w:szCs w:val="22"/>
                <w:lang w:val="en-CA" w:eastAsia="en-US"/>
              </w:rPr>
            </w:pPr>
            <w:hyperlink r:id="rId20" w:history="1">
              <w:r w:rsidR="00F533AE" w:rsidRPr="00F533AE">
                <w:rPr>
                  <w:rStyle w:val="Hyperlink"/>
                  <w:rFonts w:ascii="Arial" w:hAnsi="Arial" w:cs="Arial"/>
                  <w:bCs/>
                  <w:sz w:val="22"/>
                  <w:szCs w:val="22"/>
                  <w:lang w:val="en-CA" w:eastAsia="en-US"/>
                </w:rPr>
                <w:t>information.centre@nissancanada.com</w:t>
              </w:r>
            </w:hyperlink>
            <w:r w:rsidR="00F533AE" w:rsidRPr="00F533AE">
              <w:rPr>
                <w:rFonts w:ascii="Arial" w:hAnsi="Arial" w:cs="Arial"/>
                <w:bCs/>
                <w:sz w:val="22"/>
                <w:szCs w:val="22"/>
                <w:lang w:val="en-CA" w:eastAsia="en-US"/>
              </w:rPr>
              <w:t xml:space="preserve"> </w:t>
            </w:r>
          </w:p>
        </w:tc>
        <w:tc>
          <w:tcPr>
            <w:tcW w:w="4675" w:type="dxa"/>
          </w:tcPr>
          <w:p w14:paraId="6049DCDE" w14:textId="139A894F" w:rsidR="005F786F" w:rsidRPr="00C31E86" w:rsidRDefault="005F786F" w:rsidP="00405AC8">
            <w:pPr>
              <w:keepNext/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  <w:t>BODKIN LEASING</w:t>
            </w:r>
          </w:p>
          <w:p w14:paraId="0CAB09D1" w14:textId="49F7F641" w:rsidR="005F786F" w:rsidRPr="00C31E86" w:rsidRDefault="005F786F" w:rsidP="00405AC8">
            <w:pPr>
              <w:keepNext/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102-1465 North Service R</w:t>
            </w:r>
            <w:r w:rsidR="00405AC8"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oad</w:t>
            </w: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 E.</w:t>
            </w:r>
          </w:p>
          <w:p w14:paraId="72A75900" w14:textId="617F6B6E" w:rsidR="005F786F" w:rsidRPr="00C31E86" w:rsidRDefault="005F786F" w:rsidP="00405AC8">
            <w:pPr>
              <w:keepNext/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Oakville, ON</w:t>
            </w:r>
            <w:r w:rsidR="00A01436"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  </w:t>
            </w: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>L6H 1A7</w:t>
            </w:r>
          </w:p>
          <w:p w14:paraId="190E4638" w14:textId="77777777" w:rsidR="005F786F" w:rsidRPr="00C31E86" w:rsidRDefault="005F786F" w:rsidP="00405AC8">
            <w:pPr>
              <w:keepNext/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CA" w:eastAsia="en-US"/>
              </w:rPr>
            </w:pPr>
          </w:p>
          <w:p w14:paraId="7CC5E0E5" w14:textId="3C05D25D" w:rsidR="00592EE8" w:rsidRPr="00C31E86" w:rsidRDefault="005F786F" w:rsidP="00405AC8">
            <w:pPr>
              <w:keepNext/>
              <w:widowControl/>
              <w:autoSpaceDE/>
              <w:autoSpaceDN/>
              <w:adjustRightInd/>
              <w:snapToGrid w:val="0"/>
              <w:spacing w:after="24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val="en-CA" w:eastAsia="en-US"/>
              </w:rPr>
              <w:t xml:space="preserve">Email: </w:t>
            </w:r>
            <w:hyperlink r:id="rId21" w:history="1">
              <w:r w:rsidR="00405AC8" w:rsidRPr="00C31E86">
                <w:rPr>
                  <w:rStyle w:val="Hyperlink"/>
                  <w:rFonts w:ascii="Arial" w:hAnsi="Arial" w:cs="Arial"/>
                  <w:sz w:val="22"/>
                  <w:szCs w:val="22"/>
                  <w:lang w:val="en-CA" w:eastAsia="en-US"/>
                </w:rPr>
                <w:t>customerservice@bodkin.com</w:t>
              </w:r>
            </w:hyperlink>
          </w:p>
          <w:p w14:paraId="66ECD99D" w14:textId="68BF5812" w:rsidR="00405AC8" w:rsidRPr="00C31E86" w:rsidRDefault="00405AC8" w:rsidP="00405AC8">
            <w:pPr>
              <w:keepNext/>
              <w:widowControl/>
              <w:autoSpaceDE/>
              <w:autoSpaceDN/>
              <w:adjustRightInd/>
              <w:snapToGrid w:val="0"/>
              <w:spacing w:after="24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</w:tc>
      </w:tr>
      <w:tr w:rsidR="00592EE8" w:rsidRPr="006601DB" w14:paraId="5FC2D47A" w14:textId="77777777" w:rsidTr="00592EE8">
        <w:tc>
          <w:tcPr>
            <w:tcW w:w="4675" w:type="dxa"/>
          </w:tcPr>
          <w:p w14:paraId="59D1714A" w14:textId="4506A204" w:rsidR="00732A47" w:rsidRDefault="008B4659" w:rsidP="008B4659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val="fr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fr-CA" w:eastAsia="en-US"/>
              </w:rPr>
              <w:t>DE LAGE LANDEN FINANCIAL SERVICES CANADA INC.</w:t>
            </w:r>
          </w:p>
          <w:p w14:paraId="26F61856" w14:textId="77777777" w:rsidR="00C0774E" w:rsidRPr="00C0774E" w:rsidRDefault="00C0774E" w:rsidP="00C0774E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774E">
              <w:rPr>
                <w:rFonts w:ascii="Arial" w:hAnsi="Arial" w:cs="Arial"/>
                <w:sz w:val="22"/>
                <w:szCs w:val="22"/>
                <w:lang w:eastAsia="en-US"/>
              </w:rPr>
              <w:t>5046 Mainway, Unit 1</w:t>
            </w:r>
          </w:p>
          <w:p w14:paraId="4A10748E" w14:textId="77777777" w:rsidR="00C0774E" w:rsidRPr="00C0774E" w:rsidRDefault="00C0774E" w:rsidP="00C0774E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774E">
              <w:rPr>
                <w:rFonts w:ascii="Arial" w:hAnsi="Arial" w:cs="Arial"/>
                <w:sz w:val="22"/>
                <w:szCs w:val="22"/>
                <w:lang w:eastAsia="en-US"/>
              </w:rPr>
              <w:t>Burlington, Ontario, Canada</w:t>
            </w:r>
          </w:p>
          <w:p w14:paraId="74545934" w14:textId="77777777" w:rsidR="00C0774E" w:rsidRPr="00C0774E" w:rsidRDefault="00C0774E" w:rsidP="00C0774E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0774E">
              <w:rPr>
                <w:rFonts w:ascii="Arial" w:hAnsi="Arial" w:cs="Arial"/>
                <w:sz w:val="22"/>
                <w:szCs w:val="22"/>
                <w:lang w:eastAsia="en-US"/>
              </w:rPr>
              <w:t>L7L 5Z1</w:t>
            </w:r>
          </w:p>
          <w:p w14:paraId="62EF1620" w14:textId="77777777" w:rsidR="00C0774E" w:rsidRPr="00C0774E" w:rsidRDefault="00C0774E" w:rsidP="00C0774E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65456E5A" w14:textId="0930BBBF" w:rsidR="00C0774E" w:rsidRPr="00C0774E" w:rsidRDefault="00C0774E" w:rsidP="00C0774E">
            <w:pPr>
              <w:widowControl/>
              <w:autoSpaceDE/>
              <w:autoSpaceDN/>
              <w:adjustRightInd/>
              <w:snapToGrid w:val="0"/>
              <w:rPr>
                <w:rFonts w:ascii="Arial" w:hAnsi="Arial" w:cs="Arial"/>
                <w:sz w:val="22"/>
                <w:szCs w:val="22"/>
                <w:lang w:val="fr-CA" w:eastAsia="en-US"/>
              </w:rPr>
            </w:pPr>
            <w:r w:rsidRPr="00C0774E">
              <w:rPr>
                <w:rFonts w:ascii="Arial" w:hAnsi="Arial" w:cs="Arial"/>
                <w:sz w:val="22"/>
                <w:szCs w:val="22"/>
                <w:lang w:val="fr-CA" w:eastAsia="en-US"/>
              </w:rPr>
              <w:t>Phone: +1 (877) 500 5355</w:t>
            </w:r>
          </w:p>
          <w:p w14:paraId="123BB3F7" w14:textId="77777777" w:rsidR="00592EE8" w:rsidRPr="00C0774E" w:rsidRDefault="00592EE8" w:rsidP="00C0774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fr-CA" w:eastAsia="en-US"/>
              </w:rPr>
            </w:pPr>
          </w:p>
          <w:p w14:paraId="1DCDB5A4" w14:textId="77777777" w:rsidR="00C0774E" w:rsidRPr="00C0774E" w:rsidRDefault="007C0D2C" w:rsidP="00C0774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Cs/>
                <w:sz w:val="22"/>
                <w:szCs w:val="22"/>
                <w:lang w:val="fr-CA" w:eastAsia="en-US"/>
              </w:rPr>
            </w:pPr>
            <w:hyperlink r:id="rId22" w:history="1">
              <w:r w:rsidR="00C0774E" w:rsidRPr="00C0774E">
                <w:rPr>
                  <w:rStyle w:val="Hyperlink"/>
                  <w:rFonts w:ascii="Arial" w:hAnsi="Arial" w:cs="Arial"/>
                  <w:bCs/>
                  <w:sz w:val="22"/>
                  <w:szCs w:val="22"/>
                  <w:lang w:val="fr-CA" w:eastAsia="en-US"/>
                </w:rPr>
                <w:t>lossrecovery@leasedirect.com</w:t>
              </w:r>
            </w:hyperlink>
            <w:r w:rsidR="00C0774E" w:rsidRPr="00C0774E">
              <w:rPr>
                <w:rFonts w:ascii="Arial" w:hAnsi="Arial" w:cs="Arial"/>
                <w:bCs/>
                <w:sz w:val="22"/>
                <w:szCs w:val="22"/>
                <w:lang w:val="fr-CA" w:eastAsia="en-US"/>
              </w:rPr>
              <w:t xml:space="preserve"> </w:t>
            </w:r>
          </w:p>
          <w:p w14:paraId="74FDF3EF" w14:textId="41333321" w:rsidR="00C0774E" w:rsidRPr="00C0774E" w:rsidRDefault="00C0774E" w:rsidP="00C0774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fr-CA" w:eastAsia="en-US"/>
              </w:rPr>
            </w:pPr>
          </w:p>
        </w:tc>
        <w:tc>
          <w:tcPr>
            <w:tcW w:w="4675" w:type="dxa"/>
          </w:tcPr>
          <w:p w14:paraId="33770F14" w14:textId="77777777" w:rsidR="00E52F70" w:rsidRPr="00C31E86" w:rsidRDefault="00E52F70" w:rsidP="00E52F70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THE BANK OF NOVA SCOTIA</w:t>
            </w:r>
          </w:p>
          <w:p w14:paraId="798A4FEC" w14:textId="77777777" w:rsidR="00E52F70" w:rsidRPr="00C31E86" w:rsidRDefault="00E52F70" w:rsidP="00E52F70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eastAsia="en-US"/>
              </w:rPr>
              <w:t>10 Wright Boulevard</w:t>
            </w:r>
          </w:p>
          <w:p w14:paraId="4D841913" w14:textId="4A2912E2" w:rsidR="009A19C7" w:rsidRPr="00C31E86" w:rsidRDefault="00E52F70" w:rsidP="00E52F70">
            <w:pPr>
              <w:widowControl/>
              <w:autoSpaceDE/>
              <w:autoSpaceDN/>
              <w:adjustRightInd/>
              <w:snapToGrid w:val="0"/>
              <w:ind w:left="-23"/>
              <w:rPr>
                <w:rFonts w:ascii="Arial" w:hAnsi="Arial" w:cs="Arial"/>
                <w:b/>
                <w:sz w:val="22"/>
                <w:szCs w:val="22"/>
                <w:lang w:val="en-CA"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eastAsia="en-US"/>
              </w:rPr>
              <w:t>Stratford, ON  N5A 7X9</w:t>
            </w:r>
          </w:p>
        </w:tc>
      </w:tr>
      <w:tr w:rsidR="00340659" w:rsidRPr="006601DB" w14:paraId="32204A50" w14:textId="77777777" w:rsidTr="00592EE8">
        <w:tc>
          <w:tcPr>
            <w:tcW w:w="4675" w:type="dxa"/>
          </w:tcPr>
          <w:p w14:paraId="2965DC76" w14:textId="77777777" w:rsidR="00340659" w:rsidRPr="00C31E86" w:rsidRDefault="00D01C68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HIGHLAND CHEVROLET BUICK GMC CADILLAC LTD.</w:t>
            </w:r>
          </w:p>
          <w:p w14:paraId="70024BE0" w14:textId="77777777" w:rsidR="00D01C68" w:rsidRPr="00C31E86" w:rsidRDefault="00D01C68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eastAsia="en-US"/>
              </w:rPr>
              <w:t>P.O. Box 71610, 15783 Yonge Street</w:t>
            </w:r>
          </w:p>
          <w:p w14:paraId="14D8FFDB" w14:textId="77777777" w:rsidR="00D01C68" w:rsidRDefault="00D01C68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eastAsia="en-US"/>
              </w:rPr>
              <w:t>Aurora, ON  L4G 6S9</w:t>
            </w:r>
          </w:p>
          <w:p w14:paraId="0FB8478D" w14:textId="77777777" w:rsidR="00E324BA" w:rsidRDefault="00E324BA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64A0E54C" w14:textId="00E8F799" w:rsidR="00246444" w:rsidRDefault="007C0D2C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  <w:hyperlink r:id="rId23" w:history="1">
              <w:r w:rsidR="00E324BA" w:rsidRPr="00866A91">
                <w:rPr>
                  <w:rStyle w:val="Hyperlink"/>
                  <w:rFonts w:ascii="Arial" w:hAnsi="Arial" w:cs="Arial"/>
                  <w:sz w:val="22"/>
                  <w:szCs w:val="22"/>
                  <w:lang w:eastAsia="en-US"/>
                </w:rPr>
                <w:t>david@highlandgm.com</w:t>
              </w:r>
            </w:hyperlink>
            <w:r w:rsidR="00E324B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  <w:p w14:paraId="35F9B9F0" w14:textId="3D0955B2" w:rsidR="00246444" w:rsidRPr="00C31E86" w:rsidRDefault="00246444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195082B5" w14:textId="0F25F27D" w:rsidR="00D01C68" w:rsidRPr="00C31E86" w:rsidRDefault="00D01C68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5" w:type="dxa"/>
          </w:tcPr>
          <w:p w14:paraId="6C1BA272" w14:textId="77777777" w:rsidR="00E52F70" w:rsidRPr="00C31E86" w:rsidRDefault="00E52F70" w:rsidP="00E52F70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b/>
                <w:bCs/>
                <w:sz w:val="22"/>
                <w:szCs w:val="22"/>
                <w:lang w:val="fr-CA"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val="fr-CA" w:eastAsia="en-US"/>
              </w:rPr>
              <w:t>TOYOTA INDUSTRIES COMMERCIAL FINANCE CANADA, INC.</w:t>
            </w:r>
          </w:p>
          <w:p w14:paraId="7B33EDBD" w14:textId="77777777" w:rsidR="00E52F70" w:rsidRPr="00C31E86" w:rsidRDefault="00E52F70" w:rsidP="00E52F70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eastAsia="en-US"/>
              </w:rPr>
              <w:t>630 – 401 The West Mall</w:t>
            </w:r>
          </w:p>
          <w:p w14:paraId="12347575" w14:textId="77777777" w:rsidR="00E52F70" w:rsidRDefault="00E52F70" w:rsidP="00E52F70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eastAsia="en-US"/>
              </w:rPr>
              <w:t>Toronto, ON  M9C 5J5</w:t>
            </w:r>
          </w:p>
          <w:p w14:paraId="251CD8DD" w14:textId="77777777" w:rsidR="000D4612" w:rsidRPr="00C31E86" w:rsidRDefault="000D4612" w:rsidP="00E52F70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0B31B04" w14:textId="7E329FFE" w:rsidR="00485970" w:rsidRPr="00C31E86" w:rsidRDefault="007C0D2C" w:rsidP="00732A47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hyperlink r:id="rId24" w:history="1">
              <w:r w:rsidR="000D4612" w:rsidRPr="00866A91">
                <w:rPr>
                  <w:rStyle w:val="Hyperlink"/>
                  <w:rFonts w:ascii="Arial" w:hAnsi="Arial" w:cs="Arial"/>
                  <w:sz w:val="22"/>
                  <w:szCs w:val="22"/>
                  <w:lang w:eastAsia="en-US"/>
                </w:rPr>
                <w:t>customerservice@toyotacf.ca</w:t>
              </w:r>
            </w:hyperlink>
            <w:r w:rsidR="000D4612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9A19C7" w:rsidRPr="006601DB" w14:paraId="2E9B0C10" w14:textId="77777777" w:rsidTr="00592EE8">
        <w:tc>
          <w:tcPr>
            <w:tcW w:w="4675" w:type="dxa"/>
          </w:tcPr>
          <w:p w14:paraId="153E65E6" w14:textId="77777777" w:rsidR="009A19C7" w:rsidRPr="00C31E86" w:rsidRDefault="009A19C7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CHEF CHOICE EQUIPMENT RENTALS INC.</w:t>
            </w:r>
          </w:p>
          <w:p w14:paraId="0D749D10" w14:textId="77777777" w:rsidR="009A19C7" w:rsidRPr="00C31E86" w:rsidRDefault="009A19C7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eastAsia="en-US"/>
              </w:rPr>
              <w:t xml:space="preserve">90C </w:t>
            </w:r>
            <w:proofErr w:type="spellStart"/>
            <w:r w:rsidRPr="00C31E86">
              <w:rPr>
                <w:rFonts w:ascii="Arial" w:hAnsi="Arial" w:cs="Arial"/>
                <w:sz w:val="22"/>
                <w:szCs w:val="22"/>
                <w:lang w:eastAsia="en-US"/>
              </w:rPr>
              <w:t>Centurian</w:t>
            </w:r>
            <w:proofErr w:type="spellEnd"/>
            <w:r w:rsidRPr="00C31E8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Drive, Suite 213</w:t>
            </w:r>
          </w:p>
          <w:p w14:paraId="17E285EA" w14:textId="77777777" w:rsidR="009A19C7" w:rsidRPr="00C31E86" w:rsidRDefault="009A19C7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1E86">
              <w:rPr>
                <w:rFonts w:ascii="Arial" w:hAnsi="Arial" w:cs="Arial"/>
                <w:sz w:val="22"/>
                <w:szCs w:val="22"/>
                <w:lang w:eastAsia="en-US"/>
              </w:rPr>
              <w:t>Markham, ON  L3R 8C5</w:t>
            </w:r>
          </w:p>
          <w:p w14:paraId="57810106" w14:textId="5398562C" w:rsidR="009A19C7" w:rsidRPr="00C31E86" w:rsidRDefault="009A19C7" w:rsidP="00D01C68">
            <w:pPr>
              <w:widowControl/>
              <w:autoSpaceDE/>
              <w:autoSpaceDN/>
              <w:adjustRightInd/>
              <w:snapToGrid w:val="0"/>
              <w:ind w:left="-17" w:firstLine="17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5" w:type="dxa"/>
          </w:tcPr>
          <w:p w14:paraId="0B1137EC" w14:textId="13F87EDF" w:rsidR="00DB4FD6" w:rsidRPr="00C31E86" w:rsidRDefault="00DB4FD6" w:rsidP="007C0D2C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Arial" w:hAnsi="Arial" w:cs="Arial"/>
                <w:sz w:val="22"/>
                <w:szCs w:val="22"/>
                <w:lang w:val="en-CA" w:eastAsia="en-US"/>
              </w:rPr>
            </w:pPr>
          </w:p>
        </w:tc>
      </w:tr>
    </w:tbl>
    <w:p w14:paraId="7038D394" w14:textId="77777777" w:rsidR="00592EE8" w:rsidRPr="00A96C08" w:rsidRDefault="00592EE8" w:rsidP="00852D06">
      <w:pPr>
        <w:widowControl/>
        <w:autoSpaceDE/>
        <w:autoSpaceDN/>
        <w:adjustRightInd/>
        <w:snapToGrid w:val="0"/>
        <w:rPr>
          <w:rFonts w:ascii="Arial" w:hAnsi="Arial" w:cs="Arial"/>
          <w:b/>
          <w:sz w:val="22"/>
          <w:szCs w:val="22"/>
          <w:lang w:eastAsia="en-US"/>
        </w:rPr>
      </w:pPr>
    </w:p>
    <w:p w14:paraId="1D7A6649" w14:textId="77777777" w:rsidR="00852D06" w:rsidRPr="00A96C08" w:rsidRDefault="00852D06" w:rsidP="00852D06">
      <w:pPr>
        <w:widowControl/>
        <w:snapToGrid w:val="0"/>
        <w:jc w:val="both"/>
        <w:rPr>
          <w:rFonts w:ascii="Arial" w:hAnsi="Arial" w:cs="Arial"/>
          <w:sz w:val="22"/>
          <w:szCs w:val="22"/>
        </w:rPr>
      </w:pPr>
    </w:p>
    <w:p w14:paraId="41746ED0" w14:textId="77777777" w:rsidR="00852D06" w:rsidRPr="00A96C08" w:rsidRDefault="00852D06" w:rsidP="00852D06">
      <w:pPr>
        <w:widowControl/>
        <w:autoSpaceDE/>
        <w:autoSpaceDN/>
        <w:adjustRightInd/>
        <w:snapToGrid w:val="0"/>
        <w:ind w:left="720" w:firstLine="720"/>
        <w:jc w:val="both"/>
        <w:rPr>
          <w:rFonts w:ascii="Arial" w:hAnsi="Arial" w:cs="Arial"/>
          <w:sz w:val="22"/>
          <w:szCs w:val="22"/>
          <w:lang w:eastAsia="en-US"/>
        </w:rPr>
      </w:pPr>
    </w:p>
    <w:p w14:paraId="4DABE016" w14:textId="1E6D9292" w:rsidR="005D33D2" w:rsidRPr="00A96C08" w:rsidRDefault="005D33D2" w:rsidP="005D33D2">
      <w:pPr>
        <w:widowControl/>
        <w:autoSpaceDE/>
        <w:autoSpaceDN/>
        <w:adjustRightInd/>
        <w:snapToGrid w:val="0"/>
        <w:spacing w:after="240"/>
        <w:ind w:left="720" w:firstLine="720"/>
        <w:jc w:val="both"/>
        <w:rPr>
          <w:rFonts w:ascii="Arial" w:eastAsia="Calibri" w:hAnsi="Arial" w:cs="Arial"/>
          <w:sz w:val="22"/>
          <w:szCs w:val="22"/>
          <w:lang w:eastAsia="en-US"/>
        </w:rPr>
        <w:sectPr w:rsidR="005D33D2" w:rsidRPr="00A96C08" w:rsidSect="00852D06">
          <w:pgSz w:w="12240" w:h="15840"/>
          <w:pgMar w:top="1134" w:right="1440" w:bottom="1134" w:left="1440" w:header="720" w:footer="720" w:gutter="0"/>
          <w:cols w:space="720"/>
        </w:sectPr>
      </w:pPr>
    </w:p>
    <w:p w14:paraId="55C08B4D" w14:textId="77777777" w:rsidR="00852D06" w:rsidRPr="006938D4" w:rsidRDefault="00852D06" w:rsidP="00852D06">
      <w:pPr>
        <w:widowControl/>
        <w:autoSpaceDE/>
        <w:autoSpaceDN/>
        <w:adjustRightInd/>
        <w:snapToGrid w:val="0"/>
        <w:spacing w:after="240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56ACE49C" w14:textId="77777777" w:rsidR="00852D06" w:rsidRPr="006938D4" w:rsidRDefault="00852D06" w:rsidP="00852D06">
      <w:pPr>
        <w:widowControl/>
        <w:autoSpaceDE/>
        <w:autoSpaceDN/>
        <w:adjustRightInd/>
        <w:snapToGrid w:val="0"/>
        <w:jc w:val="center"/>
        <w:rPr>
          <w:rFonts w:ascii="Arial" w:hAnsi="Arial" w:cs="Arial"/>
          <w:b/>
          <w:bCs/>
          <w:sz w:val="22"/>
          <w:szCs w:val="22"/>
          <w:lang w:val="en-CA" w:eastAsia="en-US"/>
        </w:rPr>
      </w:pPr>
      <w:r w:rsidRPr="006938D4">
        <w:rPr>
          <w:rFonts w:ascii="Arial" w:hAnsi="Arial" w:cs="Arial"/>
          <w:b/>
          <w:bCs/>
          <w:sz w:val="22"/>
          <w:szCs w:val="22"/>
          <w:lang w:val="en-CA" w:eastAsia="en-US"/>
        </w:rPr>
        <w:t>E-SERVICE LIST</w:t>
      </w:r>
    </w:p>
    <w:p w14:paraId="41CB1421" w14:textId="1760B9C3" w:rsidR="00852D06" w:rsidRPr="006938D4" w:rsidRDefault="00852D06" w:rsidP="00852D06">
      <w:pPr>
        <w:widowControl/>
        <w:autoSpaceDE/>
        <w:autoSpaceDN/>
        <w:adjustRightInd/>
        <w:snapToGrid w:val="0"/>
        <w:rPr>
          <w:rFonts w:ascii="Arial" w:hAnsi="Arial" w:cs="Arial"/>
          <w:b/>
          <w:bCs/>
          <w:caps/>
          <w:sz w:val="22"/>
          <w:szCs w:val="22"/>
          <w:lang w:val="en-CA"/>
        </w:rPr>
      </w:pPr>
    </w:p>
    <w:p w14:paraId="21AB4970" w14:textId="77777777" w:rsidR="00CF2B74" w:rsidRPr="006938D4" w:rsidRDefault="007C0D2C" w:rsidP="009A19C7">
      <w:pPr>
        <w:widowControl/>
        <w:snapToGrid w:val="0"/>
        <w:jc w:val="center"/>
        <w:rPr>
          <w:rFonts w:ascii="Arial" w:hAnsi="Arial" w:cs="Arial"/>
          <w:sz w:val="22"/>
          <w:szCs w:val="22"/>
          <w:lang w:val="en-CA" w:eastAsia="en-US"/>
        </w:rPr>
      </w:pPr>
      <w:hyperlink r:id="rId25" w:history="1">
        <w:r w:rsidR="005D33D2" w:rsidRPr="006938D4">
          <w:rPr>
            <w:rStyle w:val="Hyperlink"/>
            <w:rFonts w:ascii="Arial" w:hAnsi="Arial" w:cs="Arial"/>
            <w:sz w:val="22"/>
            <w:szCs w:val="22"/>
            <w:lang w:val="en-CA" w:eastAsia="en-US"/>
          </w:rPr>
          <w:t>bgelman@albertgelman.com</w:t>
        </w:r>
      </w:hyperlink>
      <w:r w:rsidR="00852D06" w:rsidRPr="006938D4">
        <w:rPr>
          <w:rFonts w:ascii="Arial" w:hAnsi="Arial" w:cs="Arial"/>
          <w:sz w:val="22"/>
          <w:szCs w:val="22"/>
          <w:lang w:val="en-CA" w:eastAsia="en-US"/>
        </w:rPr>
        <w:t>;</w:t>
      </w:r>
      <w:r w:rsidR="005D33D2" w:rsidRPr="006938D4">
        <w:rPr>
          <w:rFonts w:ascii="Arial" w:hAnsi="Arial" w:cs="Arial"/>
          <w:sz w:val="22"/>
          <w:szCs w:val="22"/>
          <w:lang w:val="en-CA" w:eastAsia="en-US"/>
        </w:rPr>
        <w:t xml:space="preserve"> </w:t>
      </w:r>
      <w:hyperlink r:id="rId26" w:history="1">
        <w:r w:rsidR="005D33D2" w:rsidRPr="006938D4">
          <w:rPr>
            <w:rStyle w:val="Hyperlink"/>
            <w:rFonts w:ascii="Arial" w:hAnsi="Arial" w:cs="Arial"/>
            <w:sz w:val="22"/>
            <w:szCs w:val="22"/>
            <w:lang w:val="en-CA" w:eastAsia="en-US"/>
          </w:rPr>
          <w:t>azeldin@albertgelman.com</w:t>
        </w:r>
      </w:hyperlink>
      <w:r w:rsidR="005D33D2" w:rsidRPr="006938D4">
        <w:rPr>
          <w:rFonts w:ascii="Arial" w:hAnsi="Arial" w:cs="Arial"/>
          <w:sz w:val="22"/>
          <w:szCs w:val="22"/>
          <w:lang w:val="en-CA" w:eastAsia="en-US"/>
        </w:rPr>
        <w:t>;</w:t>
      </w:r>
      <w:r w:rsidR="00337C62" w:rsidRPr="006938D4">
        <w:rPr>
          <w:rFonts w:ascii="Arial" w:hAnsi="Arial" w:cs="Arial"/>
          <w:sz w:val="22"/>
          <w:szCs w:val="22"/>
          <w:lang w:val="en-CA" w:eastAsia="en-US"/>
        </w:rPr>
        <w:t xml:space="preserve"> </w:t>
      </w:r>
    </w:p>
    <w:p w14:paraId="0BD2BF70" w14:textId="1385BC3F" w:rsidR="009A19C7" w:rsidRPr="006938D4" w:rsidRDefault="007C0D2C" w:rsidP="009A19C7">
      <w:pPr>
        <w:widowControl/>
        <w:snapToGrid w:val="0"/>
        <w:jc w:val="center"/>
        <w:rPr>
          <w:rFonts w:ascii="Arial" w:hAnsi="Arial" w:cs="Arial"/>
          <w:sz w:val="22"/>
          <w:szCs w:val="22"/>
          <w:lang w:val="en-CA" w:eastAsia="en-US"/>
        </w:rPr>
      </w:pPr>
      <w:hyperlink r:id="rId27" w:history="1">
        <w:r w:rsidR="00F50BBC" w:rsidRPr="006938D4">
          <w:rPr>
            <w:rStyle w:val="Hyperlink"/>
            <w:rFonts w:ascii="Arial" w:hAnsi="Arial" w:cs="Arial"/>
            <w:sz w:val="22"/>
            <w:szCs w:val="22"/>
            <w:lang w:eastAsia="en-US"/>
          </w:rPr>
          <w:t>bbissell@reconllp.com</w:t>
        </w:r>
      </w:hyperlink>
      <w:r w:rsidR="00337C62" w:rsidRPr="006938D4">
        <w:rPr>
          <w:rFonts w:ascii="Arial" w:hAnsi="Arial" w:cs="Arial"/>
          <w:sz w:val="22"/>
          <w:szCs w:val="22"/>
          <w:lang w:eastAsia="en-US"/>
        </w:rPr>
        <w:t xml:space="preserve">; </w:t>
      </w:r>
      <w:hyperlink r:id="rId28" w:history="1">
        <w:r w:rsidR="00337C62" w:rsidRPr="006938D4">
          <w:rPr>
            <w:rStyle w:val="Hyperlink"/>
            <w:rFonts w:ascii="Arial" w:hAnsi="Arial" w:cs="Arial"/>
            <w:sz w:val="22"/>
            <w:szCs w:val="22"/>
            <w:lang w:eastAsia="en-US"/>
          </w:rPr>
          <w:t>jturgeon@reconllp.com</w:t>
        </w:r>
      </w:hyperlink>
      <w:r w:rsidR="009A19C7" w:rsidRPr="006938D4">
        <w:rPr>
          <w:rFonts w:ascii="Arial" w:hAnsi="Arial" w:cs="Arial"/>
          <w:sz w:val="22"/>
          <w:szCs w:val="22"/>
          <w:lang w:val="en-CA" w:eastAsia="en-US"/>
        </w:rPr>
        <w:t xml:space="preserve">; </w:t>
      </w:r>
    </w:p>
    <w:p w14:paraId="5430BC16" w14:textId="77777777" w:rsidR="00681425" w:rsidRPr="00251CF7" w:rsidRDefault="005D33D2" w:rsidP="00681425">
      <w:pPr>
        <w:widowControl/>
        <w:autoSpaceDE/>
        <w:autoSpaceDN/>
        <w:adjustRightInd/>
        <w:snapToGrid w:val="0"/>
        <w:ind w:left="-17" w:firstLine="17"/>
        <w:rPr>
          <w:rFonts w:ascii="Arial" w:hAnsi="Arial" w:cs="Arial"/>
          <w:sz w:val="22"/>
          <w:szCs w:val="22"/>
        </w:rPr>
      </w:pPr>
      <w:r w:rsidRPr="006938D4">
        <w:rPr>
          <w:rFonts w:ascii="Arial" w:hAnsi="Arial" w:cs="Arial"/>
          <w:sz w:val="22"/>
          <w:szCs w:val="22"/>
          <w:lang w:val="en-CA" w:eastAsia="en-US"/>
        </w:rPr>
        <w:t xml:space="preserve"> </w:t>
      </w:r>
      <w:hyperlink r:id="rId29" w:history="1">
        <w:r w:rsidRPr="006938D4">
          <w:rPr>
            <w:rStyle w:val="Hyperlink"/>
            <w:rFonts w:ascii="Arial" w:hAnsi="Arial" w:cs="Arial"/>
            <w:sz w:val="22"/>
            <w:szCs w:val="22"/>
            <w:lang w:val="en-CA" w:eastAsia="en-US"/>
          </w:rPr>
          <w:t>rmoses@fogler.com</w:t>
        </w:r>
      </w:hyperlink>
      <w:r w:rsidRPr="006938D4">
        <w:rPr>
          <w:rFonts w:ascii="Arial" w:hAnsi="Arial" w:cs="Arial"/>
          <w:color w:val="0000FF"/>
          <w:sz w:val="22"/>
          <w:szCs w:val="22"/>
          <w:u w:val="single"/>
          <w:lang w:val="en-CA" w:eastAsia="en-US"/>
        </w:rPr>
        <w:t xml:space="preserve">; </w:t>
      </w:r>
      <w:hyperlink r:id="rId30" w:history="1">
        <w:r w:rsidRPr="006938D4">
          <w:rPr>
            <w:rStyle w:val="Hyperlink"/>
            <w:rFonts w:ascii="Arial" w:hAnsi="Arial" w:cs="Arial"/>
            <w:sz w:val="22"/>
            <w:szCs w:val="22"/>
            <w:lang w:val="en-CA" w:eastAsia="en-US"/>
          </w:rPr>
          <w:t>marla.gold@bdc.ca</w:t>
        </w:r>
      </w:hyperlink>
      <w:r w:rsidRPr="006938D4">
        <w:rPr>
          <w:rFonts w:ascii="Arial" w:hAnsi="Arial" w:cs="Arial"/>
          <w:sz w:val="22"/>
          <w:szCs w:val="22"/>
          <w:lang w:val="en-CA" w:eastAsia="en-US"/>
        </w:rPr>
        <w:t>;</w:t>
      </w:r>
      <w:r w:rsidR="000C038D" w:rsidRPr="006938D4">
        <w:rPr>
          <w:rFonts w:ascii="Arial" w:hAnsi="Arial" w:cs="Arial"/>
          <w:sz w:val="22"/>
          <w:szCs w:val="22"/>
          <w:lang w:val="en-CA" w:eastAsia="en-US"/>
        </w:rPr>
        <w:t xml:space="preserve"> </w:t>
      </w:r>
      <w:hyperlink r:id="rId31" w:history="1">
        <w:r w:rsidR="000C038D" w:rsidRPr="006938D4">
          <w:rPr>
            <w:rStyle w:val="Hyperlink"/>
            <w:rFonts w:ascii="Arial" w:hAnsi="Arial" w:cs="Arial"/>
            <w:sz w:val="22"/>
            <w:szCs w:val="22"/>
            <w:lang w:val="en-CA" w:eastAsia="en-US"/>
          </w:rPr>
          <w:t>mike.yablon@econolease.com</w:t>
        </w:r>
      </w:hyperlink>
      <w:r w:rsidR="000C038D" w:rsidRPr="006938D4">
        <w:rPr>
          <w:rFonts w:ascii="Arial" w:hAnsi="Arial" w:cs="Arial"/>
          <w:sz w:val="22"/>
          <w:szCs w:val="22"/>
          <w:lang w:val="en-CA" w:eastAsia="en-US"/>
        </w:rPr>
        <w:t xml:space="preserve">; </w:t>
      </w:r>
      <w:hyperlink r:id="rId32" w:history="1">
        <w:r w:rsidR="000C038D" w:rsidRPr="006938D4">
          <w:rPr>
            <w:rStyle w:val="Hyperlink"/>
            <w:rFonts w:ascii="Arial" w:hAnsi="Arial" w:cs="Arial"/>
            <w:sz w:val="22"/>
            <w:szCs w:val="22"/>
            <w:lang w:val="en-CA" w:eastAsia="en-US"/>
          </w:rPr>
          <w:t>noah@forwardfunding.ca</w:t>
        </w:r>
      </w:hyperlink>
      <w:r w:rsidR="000C038D" w:rsidRPr="006938D4">
        <w:rPr>
          <w:rFonts w:ascii="Arial" w:hAnsi="Arial" w:cs="Arial"/>
          <w:sz w:val="22"/>
          <w:szCs w:val="22"/>
          <w:lang w:val="en-CA" w:eastAsia="en-US"/>
        </w:rPr>
        <w:t xml:space="preserve">; </w:t>
      </w:r>
      <w:hyperlink r:id="rId33" w:history="1">
        <w:r w:rsidR="000C038D" w:rsidRPr="006938D4">
          <w:rPr>
            <w:rStyle w:val="Hyperlink"/>
            <w:rFonts w:ascii="Arial" w:hAnsi="Arial" w:cs="Arial"/>
            <w:sz w:val="22"/>
            <w:szCs w:val="22"/>
            <w:lang w:val="en-CA" w:eastAsia="en-US"/>
          </w:rPr>
          <w:t>customerservice@bodkin.com</w:t>
        </w:r>
      </w:hyperlink>
      <w:r w:rsidR="000C038D" w:rsidRPr="006938D4">
        <w:rPr>
          <w:rFonts w:ascii="Arial" w:hAnsi="Arial" w:cs="Arial"/>
          <w:sz w:val="22"/>
          <w:szCs w:val="22"/>
          <w:lang w:val="en-CA" w:eastAsia="en-US"/>
        </w:rPr>
        <w:t xml:space="preserve">;  </w:t>
      </w:r>
      <w:hyperlink r:id="rId34" w:history="1">
        <w:r w:rsidR="00852D06" w:rsidRPr="006938D4">
          <w:rPr>
            <w:rFonts w:ascii="Arial" w:hAnsi="Arial" w:cs="Arial"/>
            <w:color w:val="0000FF"/>
            <w:sz w:val="22"/>
            <w:szCs w:val="22"/>
            <w:u w:val="single"/>
            <w:lang w:val="en-CA" w:eastAsia="en-US"/>
          </w:rPr>
          <w:t>diane.winters@justice.gc.ca</w:t>
        </w:r>
      </w:hyperlink>
      <w:r w:rsidR="00852D06" w:rsidRPr="006938D4">
        <w:rPr>
          <w:rFonts w:ascii="Arial" w:hAnsi="Arial" w:cs="Arial"/>
          <w:sz w:val="22"/>
          <w:szCs w:val="22"/>
          <w:lang w:val="en-CA" w:eastAsia="en-US"/>
        </w:rPr>
        <w:t xml:space="preserve">; </w:t>
      </w:r>
      <w:hyperlink r:id="rId35" w:history="1">
        <w:r w:rsidR="00852D06" w:rsidRPr="006938D4">
          <w:rPr>
            <w:rFonts w:ascii="Arial" w:hAnsi="Arial" w:cs="Arial"/>
            <w:color w:val="0000FF"/>
            <w:sz w:val="22"/>
            <w:szCs w:val="22"/>
            <w:u w:val="single"/>
            <w:lang w:val="en-CA" w:eastAsia="en-US"/>
          </w:rPr>
          <w:t>insolvency.unit@ontario.ca</w:t>
        </w:r>
      </w:hyperlink>
      <w:r w:rsidR="00852D06" w:rsidRPr="006938D4">
        <w:rPr>
          <w:rFonts w:ascii="Arial" w:hAnsi="Arial" w:cs="Arial"/>
          <w:sz w:val="22"/>
          <w:szCs w:val="22"/>
          <w:lang w:val="en-CA" w:eastAsia="en-US"/>
        </w:rPr>
        <w:t>;</w:t>
      </w:r>
      <w:r w:rsidR="00CA52BF" w:rsidRPr="006938D4">
        <w:rPr>
          <w:rFonts w:ascii="Arial" w:hAnsi="Arial" w:cs="Arial"/>
          <w:sz w:val="22"/>
          <w:szCs w:val="22"/>
          <w:lang w:val="en-CA" w:eastAsia="en-US"/>
        </w:rPr>
        <w:t xml:space="preserve"> </w:t>
      </w:r>
      <w:hyperlink r:id="rId36" w:history="1">
        <w:r w:rsidR="00CA52BF" w:rsidRPr="006938D4">
          <w:rPr>
            <w:rStyle w:val="Hyperlink"/>
            <w:rFonts w:ascii="Arial" w:hAnsi="Arial" w:cs="Arial"/>
            <w:sz w:val="22"/>
            <w:szCs w:val="22"/>
          </w:rPr>
          <w:t>jsimpson@torkinmanes.com</w:t>
        </w:r>
      </w:hyperlink>
      <w:r w:rsidR="00C0774E">
        <w:rPr>
          <w:rStyle w:val="Hyperlink"/>
          <w:rFonts w:ascii="Arial" w:hAnsi="Arial" w:cs="Arial"/>
          <w:sz w:val="22"/>
          <w:szCs w:val="22"/>
        </w:rPr>
        <w:t xml:space="preserve">; </w:t>
      </w:r>
      <w:hyperlink r:id="rId37" w:history="1">
        <w:r w:rsidR="00246444" w:rsidRPr="00866A91">
          <w:rPr>
            <w:rStyle w:val="Hyperlink"/>
            <w:rFonts w:ascii="Arial" w:hAnsi="Arial" w:cs="Arial"/>
            <w:sz w:val="22"/>
            <w:szCs w:val="22"/>
          </w:rPr>
          <w:t>lossrecovery@leasedirect.com</w:t>
        </w:r>
      </w:hyperlink>
      <w:r w:rsidR="00246444">
        <w:rPr>
          <w:rStyle w:val="Hyperlink"/>
          <w:rFonts w:ascii="Arial" w:hAnsi="Arial" w:cs="Arial"/>
          <w:sz w:val="22"/>
          <w:szCs w:val="22"/>
        </w:rPr>
        <w:t xml:space="preserve">; </w:t>
      </w:r>
      <w:hyperlink r:id="rId38" w:history="1">
        <w:r w:rsidR="000D4612" w:rsidRPr="00866A91">
          <w:rPr>
            <w:rStyle w:val="Hyperlink"/>
            <w:rFonts w:ascii="Arial" w:hAnsi="Arial" w:cs="Arial"/>
            <w:sz w:val="22"/>
            <w:szCs w:val="22"/>
          </w:rPr>
          <w:t>information.centre@nissancanada.com</w:t>
        </w:r>
      </w:hyperlink>
      <w:r w:rsidR="000D4612">
        <w:rPr>
          <w:rStyle w:val="Hyperlink"/>
          <w:rFonts w:ascii="Arial" w:hAnsi="Arial" w:cs="Arial"/>
          <w:sz w:val="22"/>
          <w:szCs w:val="22"/>
        </w:rPr>
        <w:t xml:space="preserve">; </w:t>
      </w:r>
      <w:hyperlink r:id="rId39" w:history="1">
        <w:r w:rsidR="005220AB" w:rsidRPr="00866A91">
          <w:rPr>
            <w:rStyle w:val="Hyperlink"/>
            <w:rFonts w:ascii="Arial" w:hAnsi="Arial" w:cs="Arial"/>
            <w:sz w:val="22"/>
            <w:szCs w:val="22"/>
          </w:rPr>
          <w:t>customerservice@toyotacf.ca</w:t>
        </w:r>
      </w:hyperlink>
      <w:r w:rsidR="005220AB">
        <w:rPr>
          <w:rStyle w:val="Hyperlink"/>
          <w:rFonts w:ascii="Arial" w:hAnsi="Arial" w:cs="Arial"/>
          <w:sz w:val="22"/>
          <w:szCs w:val="22"/>
        </w:rPr>
        <w:t xml:space="preserve">; </w:t>
      </w:r>
      <w:hyperlink r:id="rId40" w:history="1">
        <w:r w:rsidR="003E70EC" w:rsidRPr="00961E43">
          <w:rPr>
            <w:rStyle w:val="Hyperlink"/>
            <w:rFonts w:ascii="Arial" w:hAnsi="Arial" w:cs="Arial"/>
            <w:sz w:val="22"/>
            <w:szCs w:val="22"/>
          </w:rPr>
          <w:t>joeybenoliel14@gmail.com</w:t>
        </w:r>
      </w:hyperlink>
      <w:r w:rsidR="003E70EC">
        <w:rPr>
          <w:rStyle w:val="Hyperlink"/>
          <w:rFonts w:ascii="Arial" w:hAnsi="Arial" w:cs="Arial"/>
          <w:sz w:val="22"/>
          <w:szCs w:val="22"/>
        </w:rPr>
        <w:t xml:space="preserve">; </w:t>
      </w:r>
      <w:hyperlink r:id="rId41" w:history="1">
        <w:r w:rsidR="00681425" w:rsidRPr="007C1D50">
          <w:rPr>
            <w:rStyle w:val="Hyperlink"/>
            <w:rFonts w:ascii="Arial" w:hAnsi="Arial" w:cs="Arial"/>
            <w:sz w:val="22"/>
            <w:szCs w:val="22"/>
          </w:rPr>
          <w:t>jerritt.pawlyk@dlapiper.com</w:t>
        </w:r>
      </w:hyperlink>
      <w:r w:rsidR="00681425">
        <w:rPr>
          <w:rStyle w:val="Hyperlink"/>
          <w:rFonts w:ascii="Arial" w:hAnsi="Arial" w:cs="Arial"/>
          <w:sz w:val="22"/>
          <w:szCs w:val="22"/>
        </w:rPr>
        <w:t xml:space="preserve">; </w:t>
      </w:r>
      <w:hyperlink r:id="rId42" w:history="1">
        <w:r w:rsidR="00681425" w:rsidRPr="00251CF7">
          <w:rPr>
            <w:rStyle w:val="Hyperlink"/>
            <w:rFonts w:ascii="Arial" w:hAnsi="Arial" w:cs="Arial"/>
            <w:sz w:val="22"/>
            <w:szCs w:val="22"/>
          </w:rPr>
          <w:t>Stephen@chaitons.com</w:t>
        </w:r>
      </w:hyperlink>
    </w:p>
    <w:p w14:paraId="26D01F90" w14:textId="6CAC8D41" w:rsidR="00852D06" w:rsidRPr="00681425" w:rsidRDefault="00852D06" w:rsidP="009A19C7">
      <w:pPr>
        <w:widowControl/>
        <w:snapToGrid w:val="0"/>
        <w:jc w:val="center"/>
        <w:rPr>
          <w:rFonts w:ascii="Arial" w:hAnsi="Arial" w:cs="Arial"/>
          <w:sz w:val="22"/>
          <w:szCs w:val="22"/>
          <w:shd w:val="clear" w:color="auto" w:fill="FFFFFF"/>
          <w:lang w:eastAsia="en-US"/>
        </w:rPr>
      </w:pPr>
    </w:p>
    <w:p w14:paraId="1957AE88" w14:textId="77777777" w:rsidR="00852D06" w:rsidRPr="006938D4" w:rsidRDefault="00852D06" w:rsidP="00852D06">
      <w:pPr>
        <w:widowControl/>
        <w:snapToGrid w:val="0"/>
        <w:rPr>
          <w:rFonts w:ascii="Arial" w:hAnsi="Arial" w:cs="Arial"/>
          <w:sz w:val="22"/>
          <w:szCs w:val="22"/>
          <w:lang w:val="en-CA"/>
        </w:rPr>
      </w:pPr>
    </w:p>
    <w:p w14:paraId="38BC7F67" w14:textId="77777777" w:rsidR="002435CE" w:rsidRPr="006938D4" w:rsidRDefault="002435CE" w:rsidP="00C96AC8">
      <w:pPr>
        <w:pStyle w:val="ListParagraph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3270618B" w14:textId="77777777" w:rsidR="002435CE" w:rsidRPr="006601DB" w:rsidRDefault="002435CE" w:rsidP="00C96AC8">
      <w:pPr>
        <w:pStyle w:val="ListParagraph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4093EC1B" w14:textId="77777777" w:rsidR="002435CE" w:rsidRPr="006601DB" w:rsidRDefault="002435CE" w:rsidP="00C96AC8">
      <w:pPr>
        <w:pStyle w:val="ListParagraph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05D5AC5E" w14:textId="77777777" w:rsidR="002435CE" w:rsidRPr="006601DB" w:rsidRDefault="002435CE" w:rsidP="00C96AC8">
      <w:pPr>
        <w:pStyle w:val="ListParagraph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page" w:horzAnchor="margin" w:tblpXSpec="center" w:tblpY="856"/>
        <w:tblW w:w="14025" w:type="dxa"/>
        <w:tblLayout w:type="fixed"/>
        <w:tblLook w:val="04A0" w:firstRow="1" w:lastRow="0" w:firstColumn="1" w:lastColumn="0" w:noHBand="0" w:noVBand="1"/>
      </w:tblPr>
      <w:tblGrid>
        <w:gridCol w:w="14025"/>
      </w:tblGrid>
      <w:tr w:rsidR="002435CE" w:rsidRPr="006601DB" w14:paraId="15172C94" w14:textId="77777777" w:rsidTr="00152BFD">
        <w:tc>
          <w:tcPr>
            <w:tcW w:w="1402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1423C7B" w14:textId="77777777" w:rsidR="002435CE" w:rsidRPr="006601DB" w:rsidRDefault="002435CE" w:rsidP="006A7490">
            <w:pPr>
              <w:spacing w:after="14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250A028" w14:textId="77777777" w:rsidR="00152BFD" w:rsidRPr="00B45EE5" w:rsidRDefault="00152BFD" w:rsidP="00152BFD"/>
    <w:p w14:paraId="2A1CF53A" w14:textId="77777777" w:rsidR="00152BFD" w:rsidRPr="00B45EE5" w:rsidRDefault="00152BFD" w:rsidP="00152BFD">
      <w:pPr>
        <w:sectPr w:rsidR="00152BFD" w:rsidRPr="00B45EE5" w:rsidSect="003E3423">
          <w:pgSz w:w="12240" w:h="15840"/>
          <w:pgMar w:top="1440" w:right="1440" w:bottom="1440" w:left="1440" w:header="360" w:footer="1204" w:gutter="0"/>
          <w:pgNumType w:start="1"/>
          <w:cols w:space="720"/>
          <w:titlePg/>
          <w:docGrid w:linePitch="360"/>
        </w:sectPr>
      </w:pPr>
    </w:p>
    <w:tbl>
      <w:tblPr>
        <w:tblpPr w:leftFromText="180" w:rightFromText="180" w:vertAnchor="page" w:horzAnchor="margin" w:tblpY="413"/>
        <w:tblW w:w="0" w:type="auto"/>
        <w:tblLook w:val="01E0" w:firstRow="1" w:lastRow="1" w:firstColumn="1" w:lastColumn="1" w:noHBand="0" w:noVBand="0"/>
      </w:tblPr>
      <w:tblGrid>
        <w:gridCol w:w="7342"/>
        <w:gridCol w:w="222"/>
        <w:gridCol w:w="4641"/>
      </w:tblGrid>
      <w:tr w:rsidR="00152BFD" w:rsidRPr="0076107E" w14:paraId="369C6CAA" w14:textId="77777777" w:rsidTr="00F95DBA">
        <w:trPr>
          <w:trHeight w:val="459"/>
        </w:trPr>
        <w:tc>
          <w:tcPr>
            <w:tcW w:w="0" w:type="auto"/>
          </w:tcPr>
          <w:p w14:paraId="24E37C1B" w14:textId="77777777" w:rsidR="00152BFD" w:rsidRDefault="00152BFD" w:rsidP="00F95DB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76107E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IN THE MATTER OF THE NOTICE OF INTENTION TO MAKE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br/>
            </w:r>
            <w:r w:rsidRPr="0076107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 PROPOSAL TO CREDITORS OF IGLOO INDUSTRIES GROUP LTD.</w:t>
            </w:r>
          </w:p>
          <w:p w14:paraId="5C5302CC" w14:textId="77777777" w:rsidR="004B2C25" w:rsidRDefault="004B2C25" w:rsidP="00F95DB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C45530E" w14:textId="5A3A1A1D" w:rsidR="004B2C25" w:rsidRPr="004B2C25" w:rsidRDefault="004B2C25" w:rsidP="00F95DBA">
            <w:pPr>
              <w:rPr>
                <w:rFonts w:ascii="Arial" w:hAnsi="Arial" w:cs="Arial"/>
                <w:sz w:val="22"/>
                <w:szCs w:val="22"/>
              </w:rPr>
            </w:pPr>
            <w:r w:rsidRPr="004B2C25">
              <w:rPr>
                <w:rFonts w:ascii="Arial" w:eastAsia="Arial" w:hAnsi="Arial" w:cs="Arial"/>
                <w:sz w:val="22"/>
                <w:szCs w:val="22"/>
              </w:rPr>
              <w:t>Applicant</w:t>
            </w:r>
          </w:p>
        </w:tc>
        <w:tc>
          <w:tcPr>
            <w:tcW w:w="0" w:type="auto"/>
          </w:tcPr>
          <w:p w14:paraId="6A9024F0" w14:textId="77777777" w:rsidR="00152BFD" w:rsidRPr="0076107E" w:rsidRDefault="00152BFD" w:rsidP="00F95DBA">
            <w:pPr>
              <w:ind w:right="-197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36E5F7C2" w14:textId="77777777" w:rsidR="00152BFD" w:rsidRDefault="00152BFD" w:rsidP="00F95DBA">
            <w:pPr>
              <w:ind w:right="-1973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15CC6D48" w14:textId="212961F4" w:rsidR="00152BFD" w:rsidRPr="00D25F96" w:rsidRDefault="00152BFD" w:rsidP="00152BFD">
            <w:pPr>
              <w:ind w:right="25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 w:rsidRPr="00D25F96">
              <w:rPr>
                <w:rFonts w:ascii="Arial" w:eastAsia="Arial" w:hAnsi="Arial" w:cs="Arial"/>
                <w:sz w:val="22"/>
                <w:szCs w:val="22"/>
              </w:rPr>
              <w:t>Court File No. BK-24-03046358-0031</w:t>
            </w:r>
            <w:r w:rsidR="004B2C25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</w:p>
          <w:p w14:paraId="2F5EAEE2" w14:textId="4B9F94AD" w:rsidR="00152BFD" w:rsidRDefault="00152BFD" w:rsidP="00F95DBA">
            <w:pPr>
              <w:ind w:right="-1973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 w:rsidRPr="0076107E">
              <w:rPr>
                <w:rFonts w:ascii="Arial" w:eastAsia="Arial" w:hAnsi="Arial" w:cs="Arial"/>
                <w:sz w:val="22"/>
                <w:szCs w:val="22"/>
              </w:rPr>
              <w:t>24-03046358-0031</w:t>
            </w:r>
          </w:p>
          <w:p w14:paraId="5E67F309" w14:textId="77777777" w:rsidR="00152BFD" w:rsidRPr="0076107E" w:rsidRDefault="00152BFD" w:rsidP="00F95DBA">
            <w:pPr>
              <w:ind w:right="-1973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</w:p>
          <w:p w14:paraId="54E37F6D" w14:textId="77777777" w:rsidR="00152BFD" w:rsidRPr="0076107E" w:rsidRDefault="00152BFD" w:rsidP="00F95DBA">
            <w:pPr>
              <w:tabs>
                <w:tab w:val="center" w:pos="4680"/>
                <w:tab w:val="right" w:pos="9360"/>
              </w:tabs>
              <w:ind w:right="-1973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2BFD" w:rsidRPr="00B45EE5" w14:paraId="0CB6289B" w14:textId="77777777" w:rsidTr="00F95DBA">
        <w:trPr>
          <w:trHeight w:val="1422"/>
        </w:trPr>
        <w:tc>
          <w:tcPr>
            <w:tcW w:w="0" w:type="auto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14:paraId="31051F49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2C8DFFF3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5EA0CB3E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59A1EBAE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33DB4A1A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7EB6A3C1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3FB51AED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21D6BAA9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45C3A096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7CF4875C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4BF9D1B4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49EEB4D7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659C7CC3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3F6B2AD1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0D5675EF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48F71BC7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4AF185D9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2EA8A688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17097AF0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61BE0042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511CD139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59934B1A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02B504A8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75805D32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588441E6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64E0F356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  <w:p w14:paraId="24E421D4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double" w:sz="4" w:space="0" w:color="auto"/>
            </w:tcBorders>
          </w:tcPr>
          <w:p w14:paraId="5EF297F5" w14:textId="77777777" w:rsidR="00152BFD" w:rsidRPr="0076107E" w:rsidRDefault="00152BFD" w:rsidP="002243BF">
            <w:pPr>
              <w:ind w:right="-393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1BBC78F5" w14:textId="77777777" w:rsidR="00152BFD" w:rsidRPr="0076107E" w:rsidRDefault="00152BFD" w:rsidP="002243BF">
            <w:pPr>
              <w:ind w:right="-39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107E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ONTARIO</w:t>
            </w:r>
            <w:r w:rsidRPr="0076107E">
              <w:rPr>
                <w:rFonts w:ascii="Arial" w:hAnsi="Arial" w:cs="Arial"/>
                <w:b/>
                <w:sz w:val="22"/>
                <w:szCs w:val="22"/>
              </w:rPr>
              <w:t xml:space="preserve"> SUPERIOR COURT OF JUSTICE</w:t>
            </w:r>
          </w:p>
          <w:p w14:paraId="28791883" w14:textId="77777777" w:rsidR="00152BFD" w:rsidRPr="0076107E" w:rsidRDefault="00152BFD" w:rsidP="002243BF">
            <w:pPr>
              <w:ind w:right="-39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107E">
              <w:rPr>
                <w:rFonts w:ascii="Arial" w:hAnsi="Arial" w:cs="Arial"/>
                <w:b/>
                <w:sz w:val="22"/>
                <w:szCs w:val="22"/>
              </w:rPr>
              <w:t>(COMMERCIAL LIST)</w:t>
            </w:r>
          </w:p>
          <w:p w14:paraId="48AE1455" w14:textId="77777777" w:rsidR="00152BFD" w:rsidRPr="0076107E" w:rsidRDefault="00152BFD" w:rsidP="002243BF">
            <w:pPr>
              <w:ind w:right="-39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94EEA4D" w14:textId="77777777" w:rsidR="00152BFD" w:rsidRPr="0076107E" w:rsidRDefault="00152BFD" w:rsidP="002243BF">
            <w:pPr>
              <w:ind w:right="-393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6107E">
              <w:rPr>
                <w:rFonts w:ascii="Arial" w:hAnsi="Arial" w:cs="Arial"/>
                <w:i/>
                <w:sz w:val="22"/>
                <w:szCs w:val="22"/>
              </w:rPr>
              <w:t>Proceedings commenced at Toronto</w:t>
            </w:r>
          </w:p>
          <w:p w14:paraId="437F7B9E" w14:textId="77777777" w:rsidR="00152BFD" w:rsidRPr="0076107E" w:rsidRDefault="00152BFD" w:rsidP="002243BF">
            <w:pPr>
              <w:ind w:right="-39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52BFD" w:rsidRPr="00B45EE5" w14:paraId="3EA04818" w14:textId="77777777" w:rsidTr="00F95DBA">
        <w:trPr>
          <w:trHeight w:val="775"/>
        </w:trPr>
        <w:tc>
          <w:tcPr>
            <w:tcW w:w="0" w:type="auto"/>
            <w:gridSpan w:val="2"/>
            <w:vMerge/>
            <w:tcBorders>
              <w:right w:val="single" w:sz="8" w:space="0" w:color="auto"/>
            </w:tcBorders>
          </w:tcPr>
          <w:p w14:paraId="43406B5F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8" w:space="0" w:color="auto"/>
              <w:bottom w:val="double" w:sz="4" w:space="0" w:color="auto"/>
            </w:tcBorders>
          </w:tcPr>
          <w:p w14:paraId="1963E3AC" w14:textId="77777777" w:rsidR="00152BFD" w:rsidRPr="0076107E" w:rsidRDefault="00152BFD" w:rsidP="002243BF">
            <w:pPr>
              <w:ind w:right="-393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21EDE4" w14:textId="7A745265" w:rsidR="00152BFD" w:rsidRPr="0076107E" w:rsidRDefault="00152BFD" w:rsidP="002243BF">
            <w:pPr>
              <w:ind w:right="-39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SERVICE LIST</w:t>
            </w:r>
          </w:p>
          <w:p w14:paraId="53A36681" w14:textId="77777777" w:rsidR="00152BFD" w:rsidRPr="0076107E" w:rsidRDefault="00152BFD" w:rsidP="002243BF">
            <w:pPr>
              <w:ind w:right="-39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52BFD" w:rsidRPr="00B45EE5" w14:paraId="558AA775" w14:textId="77777777" w:rsidTr="00F95DBA">
        <w:trPr>
          <w:trHeight w:val="6178"/>
        </w:trPr>
        <w:tc>
          <w:tcPr>
            <w:tcW w:w="0" w:type="auto"/>
            <w:gridSpan w:val="2"/>
            <w:vMerge/>
            <w:tcBorders>
              <w:right w:val="single" w:sz="8" w:space="0" w:color="auto"/>
            </w:tcBorders>
          </w:tcPr>
          <w:p w14:paraId="25FA8368" w14:textId="77777777" w:rsidR="00152BFD" w:rsidRPr="0076107E" w:rsidRDefault="00152BFD" w:rsidP="00F95DBA">
            <w:pPr>
              <w:ind w:right="-197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8" w:space="0" w:color="auto"/>
            </w:tcBorders>
          </w:tcPr>
          <w:p w14:paraId="168FF996" w14:textId="77777777" w:rsidR="00152BFD" w:rsidRPr="0076107E" w:rsidRDefault="00152BFD" w:rsidP="002243BF">
            <w:pPr>
              <w:tabs>
                <w:tab w:val="left" w:pos="336"/>
              </w:tabs>
              <w:ind w:right="-393"/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  <w:p w14:paraId="2C66A9F0" w14:textId="77777777" w:rsidR="00152BFD" w:rsidRPr="0076107E" w:rsidRDefault="00152BFD" w:rsidP="002243BF">
            <w:pPr>
              <w:ind w:left="521" w:right="-393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76107E">
              <w:rPr>
                <w:rFonts w:ascii="Arial" w:hAnsi="Arial" w:cs="Arial"/>
                <w:b/>
                <w:snapToGrid w:val="0"/>
                <w:sz w:val="22"/>
                <w:szCs w:val="22"/>
              </w:rPr>
              <w:t>RECONSTRUCT LLP</w:t>
            </w:r>
          </w:p>
          <w:p w14:paraId="799229BC" w14:textId="77777777" w:rsidR="00152BFD" w:rsidRPr="0076107E" w:rsidRDefault="00152BFD" w:rsidP="002243BF">
            <w:pPr>
              <w:ind w:left="521" w:right="-393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76107E">
              <w:rPr>
                <w:rFonts w:ascii="Arial" w:hAnsi="Arial" w:cs="Arial"/>
                <w:snapToGrid w:val="0"/>
                <w:sz w:val="22"/>
                <w:szCs w:val="22"/>
              </w:rPr>
              <w:t>Royal Bank Plaza, South Tower</w:t>
            </w:r>
          </w:p>
          <w:p w14:paraId="7758116C" w14:textId="77777777" w:rsidR="00152BFD" w:rsidRPr="0076107E" w:rsidRDefault="00152BFD" w:rsidP="002243BF">
            <w:pPr>
              <w:ind w:left="521" w:right="-393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76107E">
              <w:rPr>
                <w:rFonts w:ascii="Arial" w:hAnsi="Arial" w:cs="Arial"/>
                <w:snapToGrid w:val="0"/>
                <w:sz w:val="22"/>
                <w:szCs w:val="22"/>
              </w:rPr>
              <w:t>200 Bay Street</w:t>
            </w:r>
          </w:p>
          <w:p w14:paraId="08A14D74" w14:textId="77777777" w:rsidR="00152BFD" w:rsidRPr="0076107E" w:rsidRDefault="00152BFD" w:rsidP="002243BF">
            <w:pPr>
              <w:ind w:left="521" w:right="-393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76107E">
              <w:rPr>
                <w:rFonts w:ascii="Arial" w:hAnsi="Arial" w:cs="Arial"/>
                <w:snapToGrid w:val="0"/>
                <w:sz w:val="22"/>
                <w:szCs w:val="22"/>
              </w:rPr>
              <w:t>Suite 2305, P.O. Box 120</w:t>
            </w:r>
          </w:p>
          <w:p w14:paraId="2F25204D" w14:textId="77777777" w:rsidR="00152BFD" w:rsidRPr="0076107E" w:rsidRDefault="00152BFD" w:rsidP="002243BF">
            <w:pPr>
              <w:ind w:left="521" w:right="-393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76107E">
              <w:rPr>
                <w:rFonts w:ascii="Arial" w:hAnsi="Arial" w:cs="Arial"/>
                <w:snapToGrid w:val="0"/>
                <w:sz w:val="22"/>
                <w:szCs w:val="22"/>
              </w:rPr>
              <w:t>Toronto, ON  M5J 2J3</w:t>
            </w:r>
          </w:p>
          <w:p w14:paraId="3E54F68D" w14:textId="77777777" w:rsidR="00152BFD" w:rsidRPr="0076107E" w:rsidRDefault="00152BFD" w:rsidP="002243BF">
            <w:pPr>
              <w:ind w:left="521" w:right="-393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14:paraId="5C834B20" w14:textId="77777777" w:rsidR="00152BFD" w:rsidRPr="0076107E" w:rsidRDefault="00152BFD" w:rsidP="002243BF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521" w:right="-393"/>
              <w:rPr>
                <w:rFonts w:ascii="Arial" w:hAnsi="Arial" w:cs="Arial"/>
                <w:sz w:val="22"/>
                <w:szCs w:val="22"/>
              </w:rPr>
            </w:pPr>
            <w:r w:rsidRPr="0076107E">
              <w:rPr>
                <w:rFonts w:ascii="Arial" w:hAnsi="Arial" w:cs="Arial"/>
                <w:b/>
                <w:sz w:val="22"/>
                <w:szCs w:val="22"/>
              </w:rPr>
              <w:t>R. Brendan Bissell (LSO No. 40354V)</w:t>
            </w:r>
          </w:p>
          <w:p w14:paraId="33E5E48A" w14:textId="77777777" w:rsidR="00152BFD" w:rsidRDefault="00152BFD" w:rsidP="002243BF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521" w:right="-393"/>
              <w:rPr>
                <w:rFonts w:ascii="Arial" w:hAnsi="Arial" w:cs="Arial"/>
                <w:sz w:val="22"/>
                <w:szCs w:val="22"/>
              </w:rPr>
            </w:pPr>
            <w:r w:rsidRPr="0076107E">
              <w:rPr>
                <w:rFonts w:ascii="Arial" w:hAnsi="Arial" w:cs="Arial"/>
                <w:sz w:val="22"/>
                <w:szCs w:val="22"/>
              </w:rPr>
              <w:t>Tel:</w:t>
            </w:r>
            <w:r w:rsidRPr="0076107E">
              <w:rPr>
                <w:rFonts w:ascii="Arial" w:hAnsi="Arial" w:cs="Arial"/>
                <w:sz w:val="22"/>
                <w:szCs w:val="22"/>
              </w:rPr>
              <w:tab/>
              <w:t>(416) 613-0066</w:t>
            </w:r>
          </w:p>
          <w:p w14:paraId="643ED1FB" w14:textId="5E3FD10D" w:rsidR="00901D39" w:rsidRDefault="007C0D2C" w:rsidP="002243BF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521" w:right="-393"/>
              <w:rPr>
                <w:rFonts w:ascii="Arial" w:hAnsi="Arial" w:cs="Arial"/>
                <w:sz w:val="22"/>
                <w:szCs w:val="22"/>
              </w:rPr>
            </w:pPr>
            <w:hyperlink r:id="rId43" w:history="1">
              <w:r w:rsidR="00901D39" w:rsidRPr="001C4652">
                <w:rPr>
                  <w:rStyle w:val="Hyperlink"/>
                  <w:rFonts w:ascii="Arial" w:hAnsi="Arial" w:cs="Arial"/>
                  <w:sz w:val="22"/>
                  <w:szCs w:val="22"/>
                </w:rPr>
                <w:t>bbissell@reconllp.com</w:t>
              </w:r>
            </w:hyperlink>
          </w:p>
          <w:p w14:paraId="157D5AC7" w14:textId="77777777" w:rsidR="00152BFD" w:rsidRPr="0076107E" w:rsidRDefault="00152BFD" w:rsidP="002243BF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521" w:right="-393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5103334" w14:textId="77777777" w:rsidR="00152BFD" w:rsidRPr="0076107E" w:rsidRDefault="00152BFD" w:rsidP="002243BF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521" w:right="-393"/>
              <w:rPr>
                <w:rFonts w:ascii="Arial" w:hAnsi="Arial" w:cs="Arial"/>
                <w:b/>
                <w:sz w:val="22"/>
                <w:szCs w:val="22"/>
              </w:rPr>
            </w:pPr>
            <w:r w:rsidRPr="0076107E">
              <w:rPr>
                <w:rFonts w:ascii="Arial" w:hAnsi="Arial" w:cs="Arial"/>
                <w:b/>
                <w:sz w:val="22"/>
                <w:szCs w:val="22"/>
              </w:rPr>
              <w:t>Joel Turgeon (LSO No. 80984R)</w:t>
            </w:r>
          </w:p>
          <w:p w14:paraId="5988FA20" w14:textId="77777777" w:rsidR="00152BFD" w:rsidRPr="0076107E" w:rsidRDefault="00152BFD" w:rsidP="002243BF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521" w:right="-393"/>
              <w:rPr>
                <w:rFonts w:ascii="Arial" w:hAnsi="Arial" w:cs="Arial"/>
                <w:sz w:val="22"/>
                <w:szCs w:val="22"/>
              </w:rPr>
            </w:pPr>
            <w:r w:rsidRPr="0076107E">
              <w:rPr>
                <w:rFonts w:ascii="Arial" w:hAnsi="Arial" w:cs="Arial"/>
                <w:sz w:val="22"/>
                <w:szCs w:val="22"/>
              </w:rPr>
              <w:t>Tel:</w:t>
            </w:r>
            <w:r w:rsidRPr="0076107E">
              <w:rPr>
                <w:rFonts w:ascii="Arial" w:hAnsi="Arial" w:cs="Arial"/>
                <w:sz w:val="22"/>
                <w:szCs w:val="22"/>
              </w:rPr>
              <w:tab/>
              <w:t>(416) 613-8281</w:t>
            </w:r>
          </w:p>
          <w:p w14:paraId="76F08C37" w14:textId="77777777" w:rsidR="00152BFD" w:rsidRPr="0076107E" w:rsidRDefault="007C0D2C" w:rsidP="002243BF">
            <w:pPr>
              <w:tabs>
                <w:tab w:val="left" w:pos="-1440"/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521" w:right="-393"/>
              <w:rPr>
                <w:rFonts w:ascii="Arial" w:hAnsi="Arial" w:cs="Arial"/>
                <w:bCs/>
                <w:sz w:val="22"/>
                <w:szCs w:val="22"/>
              </w:rPr>
            </w:pPr>
            <w:hyperlink r:id="rId44" w:history="1">
              <w:r w:rsidR="00152BFD" w:rsidRPr="0076107E">
                <w:rPr>
                  <w:rStyle w:val="Hyperlink"/>
                  <w:rFonts w:ascii="Arial" w:hAnsi="Arial" w:cs="Arial"/>
                  <w:sz w:val="22"/>
                  <w:szCs w:val="22"/>
                </w:rPr>
                <w:t>jturgeon@reconllp.com</w:t>
              </w:r>
            </w:hyperlink>
            <w:r w:rsidR="00152BFD" w:rsidRPr="0076107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5401E15" w14:textId="77777777" w:rsidR="00152BFD" w:rsidRPr="0076107E" w:rsidRDefault="00152BFD" w:rsidP="002243BF">
            <w:pPr>
              <w:ind w:left="521" w:right="-393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7CEC81A" w14:textId="77777777" w:rsidR="00152BFD" w:rsidRPr="0076107E" w:rsidRDefault="00152BFD" w:rsidP="002243BF">
            <w:pPr>
              <w:ind w:left="521" w:right="-393"/>
              <w:rPr>
                <w:rFonts w:ascii="Arial" w:hAnsi="Arial" w:cs="Arial"/>
                <w:sz w:val="22"/>
                <w:szCs w:val="22"/>
              </w:rPr>
            </w:pPr>
            <w:r w:rsidRPr="0076107E">
              <w:rPr>
                <w:rFonts w:ascii="Arial" w:hAnsi="Arial" w:cs="Arial"/>
                <w:sz w:val="22"/>
                <w:szCs w:val="22"/>
              </w:rPr>
              <w:t>Fax:  416.613.8290</w:t>
            </w:r>
          </w:p>
          <w:p w14:paraId="22DF30F7" w14:textId="77777777" w:rsidR="00152BFD" w:rsidRPr="0076107E" w:rsidRDefault="00152BFD" w:rsidP="002243BF">
            <w:pPr>
              <w:ind w:left="521" w:right="-393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67662AF3" w14:textId="77777777" w:rsidR="00152BFD" w:rsidRPr="0076107E" w:rsidRDefault="00152BFD" w:rsidP="002243BF">
            <w:pPr>
              <w:ind w:left="521" w:right="-393"/>
              <w:rPr>
                <w:rFonts w:ascii="Arial" w:hAnsi="Arial" w:cs="Arial"/>
                <w:sz w:val="22"/>
                <w:szCs w:val="22"/>
              </w:rPr>
            </w:pPr>
            <w:r w:rsidRPr="0076107E">
              <w:rPr>
                <w:rFonts w:ascii="Arial" w:hAnsi="Arial" w:cs="Arial"/>
                <w:b/>
                <w:snapToGrid w:val="0"/>
                <w:sz w:val="22"/>
                <w:szCs w:val="22"/>
              </w:rPr>
              <w:t>Lawyers for t</w:t>
            </w:r>
            <w:r w:rsidRPr="0076107E">
              <w:rPr>
                <w:rFonts w:ascii="Arial" w:hAnsi="Arial" w:cs="Arial"/>
                <w:b/>
                <w:sz w:val="22"/>
                <w:szCs w:val="22"/>
              </w:rPr>
              <w:t>he Applicant</w:t>
            </w:r>
          </w:p>
        </w:tc>
      </w:tr>
    </w:tbl>
    <w:p w14:paraId="43472505" w14:textId="77777777" w:rsidR="00152BFD" w:rsidRDefault="00152BFD" w:rsidP="00152BFD"/>
    <w:sectPr w:rsidR="00152BFD" w:rsidSect="002243BF">
      <w:pgSz w:w="15840" w:h="12240" w:orient="landscape"/>
      <w:pgMar w:top="1440" w:right="1152" w:bottom="720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E3FCC" w14:textId="77777777" w:rsidR="001C43AC" w:rsidRDefault="001C43AC" w:rsidP="001C43AC">
      <w:r>
        <w:separator/>
      </w:r>
    </w:p>
  </w:endnote>
  <w:endnote w:type="continuationSeparator" w:id="0">
    <w:p w14:paraId="40AB12EB" w14:textId="77777777" w:rsidR="001C43AC" w:rsidRDefault="001C43AC" w:rsidP="001C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A2FCB" w14:textId="77777777" w:rsidR="001C43AC" w:rsidRDefault="001C43AC" w:rsidP="001C43AC">
      <w:r>
        <w:separator/>
      </w:r>
    </w:p>
  </w:footnote>
  <w:footnote w:type="continuationSeparator" w:id="0">
    <w:p w14:paraId="393C58A2" w14:textId="77777777" w:rsidR="001C43AC" w:rsidRDefault="001C43AC" w:rsidP="001C4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5292"/>
    <w:multiLevelType w:val="hybridMultilevel"/>
    <w:tmpl w:val="1754427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>
      <w:start w:val="1"/>
      <w:numFmt w:val="lowerLetter"/>
      <w:lvlText w:val="%5."/>
      <w:lvlJc w:val="left"/>
      <w:pPr>
        <w:ind w:left="4320" w:hanging="360"/>
      </w:pPr>
    </w:lvl>
    <w:lvl w:ilvl="5" w:tplc="1009001B">
      <w:start w:val="1"/>
      <w:numFmt w:val="lowerRoman"/>
      <w:lvlText w:val="%6."/>
      <w:lvlJc w:val="right"/>
      <w:pPr>
        <w:ind w:left="5040" w:hanging="180"/>
      </w:pPr>
    </w:lvl>
    <w:lvl w:ilvl="6" w:tplc="1009000F">
      <w:start w:val="1"/>
      <w:numFmt w:val="decimal"/>
      <w:lvlText w:val="%7."/>
      <w:lvlJc w:val="left"/>
      <w:pPr>
        <w:ind w:left="5760" w:hanging="360"/>
      </w:pPr>
    </w:lvl>
    <w:lvl w:ilvl="7" w:tplc="10090019">
      <w:start w:val="1"/>
      <w:numFmt w:val="lowerLetter"/>
      <w:lvlText w:val="%8."/>
      <w:lvlJc w:val="left"/>
      <w:pPr>
        <w:ind w:left="6480" w:hanging="360"/>
      </w:pPr>
    </w:lvl>
    <w:lvl w:ilvl="8" w:tplc="10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2875C8"/>
    <w:multiLevelType w:val="hybridMultilevel"/>
    <w:tmpl w:val="8C6A2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3393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95481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6E"/>
    <w:rsid w:val="00002841"/>
    <w:rsid w:val="000231ED"/>
    <w:rsid w:val="000359B3"/>
    <w:rsid w:val="000502E4"/>
    <w:rsid w:val="00084150"/>
    <w:rsid w:val="000B27A6"/>
    <w:rsid w:val="000B40F2"/>
    <w:rsid w:val="000C038D"/>
    <w:rsid w:val="000C0A5E"/>
    <w:rsid w:val="000D044C"/>
    <w:rsid w:val="000D4612"/>
    <w:rsid w:val="000E16E8"/>
    <w:rsid w:val="00112B6C"/>
    <w:rsid w:val="00123BC9"/>
    <w:rsid w:val="00152BFD"/>
    <w:rsid w:val="00153B37"/>
    <w:rsid w:val="00176C79"/>
    <w:rsid w:val="00187A76"/>
    <w:rsid w:val="001918EB"/>
    <w:rsid w:val="001C37AB"/>
    <w:rsid w:val="001C43AC"/>
    <w:rsid w:val="001E2661"/>
    <w:rsid w:val="002243BF"/>
    <w:rsid w:val="002435CE"/>
    <w:rsid w:val="00246444"/>
    <w:rsid w:val="00251CF7"/>
    <w:rsid w:val="00264CD9"/>
    <w:rsid w:val="00267208"/>
    <w:rsid w:val="002968DF"/>
    <w:rsid w:val="002A2465"/>
    <w:rsid w:val="002B2BC8"/>
    <w:rsid w:val="002D0E04"/>
    <w:rsid w:val="00305C69"/>
    <w:rsid w:val="00312D91"/>
    <w:rsid w:val="003277C8"/>
    <w:rsid w:val="00337C62"/>
    <w:rsid w:val="00340659"/>
    <w:rsid w:val="00354DBF"/>
    <w:rsid w:val="00366786"/>
    <w:rsid w:val="003868DD"/>
    <w:rsid w:val="003B5EF8"/>
    <w:rsid w:val="003C047E"/>
    <w:rsid w:val="003D11D6"/>
    <w:rsid w:val="003D65A9"/>
    <w:rsid w:val="003E70EC"/>
    <w:rsid w:val="00405AC8"/>
    <w:rsid w:val="0046214A"/>
    <w:rsid w:val="004825C1"/>
    <w:rsid w:val="00485970"/>
    <w:rsid w:val="004A7BDA"/>
    <w:rsid w:val="004B1CA5"/>
    <w:rsid w:val="004B2C25"/>
    <w:rsid w:val="004D674A"/>
    <w:rsid w:val="004F737F"/>
    <w:rsid w:val="005220AB"/>
    <w:rsid w:val="00571AB0"/>
    <w:rsid w:val="005844C6"/>
    <w:rsid w:val="00592EE8"/>
    <w:rsid w:val="005A560E"/>
    <w:rsid w:val="005D33D2"/>
    <w:rsid w:val="005D590C"/>
    <w:rsid w:val="005E3EC8"/>
    <w:rsid w:val="005E43A7"/>
    <w:rsid w:val="005F7812"/>
    <w:rsid w:val="005F786F"/>
    <w:rsid w:val="00645F54"/>
    <w:rsid w:val="006601DB"/>
    <w:rsid w:val="00681425"/>
    <w:rsid w:val="006938D4"/>
    <w:rsid w:val="006D339E"/>
    <w:rsid w:val="006E792F"/>
    <w:rsid w:val="00732A47"/>
    <w:rsid w:val="00741CA6"/>
    <w:rsid w:val="00742826"/>
    <w:rsid w:val="00750CCB"/>
    <w:rsid w:val="00765F13"/>
    <w:rsid w:val="007732A3"/>
    <w:rsid w:val="00792EB2"/>
    <w:rsid w:val="007978B8"/>
    <w:rsid w:val="007C0D2C"/>
    <w:rsid w:val="007E1C20"/>
    <w:rsid w:val="007E68BE"/>
    <w:rsid w:val="007F0E5C"/>
    <w:rsid w:val="008315E5"/>
    <w:rsid w:val="008432C2"/>
    <w:rsid w:val="00852D06"/>
    <w:rsid w:val="00861E7F"/>
    <w:rsid w:val="00884FF3"/>
    <w:rsid w:val="008B2D5D"/>
    <w:rsid w:val="008B4659"/>
    <w:rsid w:val="008D22FB"/>
    <w:rsid w:val="00901D39"/>
    <w:rsid w:val="00991C9A"/>
    <w:rsid w:val="009A19C7"/>
    <w:rsid w:val="009D417B"/>
    <w:rsid w:val="009D549C"/>
    <w:rsid w:val="009F50AD"/>
    <w:rsid w:val="00A01436"/>
    <w:rsid w:val="00A2432E"/>
    <w:rsid w:val="00A33DD5"/>
    <w:rsid w:val="00A9437C"/>
    <w:rsid w:val="00A96C08"/>
    <w:rsid w:val="00AB5DF8"/>
    <w:rsid w:val="00AD6262"/>
    <w:rsid w:val="00B150CC"/>
    <w:rsid w:val="00BB5E85"/>
    <w:rsid w:val="00BB7BF8"/>
    <w:rsid w:val="00C0774E"/>
    <w:rsid w:val="00C31E86"/>
    <w:rsid w:val="00C3697C"/>
    <w:rsid w:val="00C43AA9"/>
    <w:rsid w:val="00C74B06"/>
    <w:rsid w:val="00C91FC5"/>
    <w:rsid w:val="00C96AC8"/>
    <w:rsid w:val="00CA3329"/>
    <w:rsid w:val="00CA52BF"/>
    <w:rsid w:val="00CA587E"/>
    <w:rsid w:val="00CE54FD"/>
    <w:rsid w:val="00CF2B74"/>
    <w:rsid w:val="00D01C68"/>
    <w:rsid w:val="00D0454B"/>
    <w:rsid w:val="00D351C9"/>
    <w:rsid w:val="00D5174F"/>
    <w:rsid w:val="00D72EBF"/>
    <w:rsid w:val="00D810B0"/>
    <w:rsid w:val="00D96CF4"/>
    <w:rsid w:val="00DA3A60"/>
    <w:rsid w:val="00DB14C9"/>
    <w:rsid w:val="00DB4FD6"/>
    <w:rsid w:val="00DB7FF8"/>
    <w:rsid w:val="00DC5CAC"/>
    <w:rsid w:val="00E106E1"/>
    <w:rsid w:val="00E16AED"/>
    <w:rsid w:val="00E324BA"/>
    <w:rsid w:val="00E37F6E"/>
    <w:rsid w:val="00E44A8B"/>
    <w:rsid w:val="00E45E00"/>
    <w:rsid w:val="00E52F70"/>
    <w:rsid w:val="00E5701D"/>
    <w:rsid w:val="00E61736"/>
    <w:rsid w:val="00E72372"/>
    <w:rsid w:val="00E97240"/>
    <w:rsid w:val="00EA0CB2"/>
    <w:rsid w:val="00EB511B"/>
    <w:rsid w:val="00ED1F97"/>
    <w:rsid w:val="00EE54E8"/>
    <w:rsid w:val="00F0148C"/>
    <w:rsid w:val="00F50BBC"/>
    <w:rsid w:val="00F533AE"/>
    <w:rsid w:val="00F827E2"/>
    <w:rsid w:val="00F85D21"/>
    <w:rsid w:val="00FD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01DD3842"/>
  <w15:chartTrackingRefBased/>
  <w15:docId w15:val="{84598CE6-9D77-4AFE-ADC4-B4053B52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B06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B06"/>
    <w:pPr>
      <w:ind w:left="720"/>
    </w:pPr>
  </w:style>
  <w:style w:type="character" w:styleId="Hyperlink">
    <w:name w:val="Hyperlink"/>
    <w:uiPriority w:val="99"/>
    <w:unhideWhenUsed/>
    <w:rsid w:val="00E106E1"/>
    <w:rPr>
      <w:color w:val="0000FF"/>
      <w:u w:val="single"/>
    </w:rPr>
  </w:style>
  <w:style w:type="paragraph" w:customStyle="1" w:styleId="zparanoindt-e">
    <w:name w:val="zparanoindt-e"/>
    <w:basedOn w:val="Normal"/>
    <w:rsid w:val="00E106E1"/>
    <w:pPr>
      <w:widowControl/>
      <w:autoSpaceDE/>
      <w:autoSpaceDN/>
      <w:adjustRightInd/>
      <w:snapToGrid w:val="0"/>
      <w:spacing w:after="139" w:line="190" w:lineRule="exact"/>
      <w:jc w:val="both"/>
    </w:pPr>
    <w:rPr>
      <w:rFonts w:ascii="Times" w:eastAsia="Calibri" w:hAnsi="Times" w:cs="Times"/>
      <w:sz w:val="17"/>
      <w:szCs w:val="17"/>
      <w:lang w:val="en-CA" w:eastAsia="en-US"/>
    </w:rPr>
  </w:style>
  <w:style w:type="paragraph" w:styleId="Header">
    <w:name w:val="header"/>
    <w:basedOn w:val="Normal"/>
    <w:link w:val="HeaderChar"/>
    <w:rsid w:val="001C43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C43AC"/>
    <w:rPr>
      <w:rFonts w:ascii="Courier" w:hAnsi="Courier"/>
      <w:sz w:val="24"/>
      <w:szCs w:val="24"/>
      <w:lang w:eastAsia="en-CA"/>
    </w:rPr>
  </w:style>
  <w:style w:type="paragraph" w:styleId="Footer">
    <w:name w:val="footer"/>
    <w:basedOn w:val="Normal"/>
    <w:link w:val="FooterChar"/>
    <w:rsid w:val="001C43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43AC"/>
    <w:rPr>
      <w:rFonts w:ascii="Courier" w:hAnsi="Courier"/>
      <w:sz w:val="24"/>
      <w:szCs w:val="24"/>
      <w:lang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4F737F"/>
    <w:rPr>
      <w:color w:val="605E5C"/>
      <w:shd w:val="clear" w:color="auto" w:fill="E1DFDD"/>
    </w:rPr>
  </w:style>
  <w:style w:type="table" w:styleId="TableGrid">
    <w:name w:val="Table Grid"/>
    <w:basedOn w:val="TableNormal"/>
    <w:rsid w:val="00592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B27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eldin@albertgelman.com" TargetMode="External"/><Relationship Id="rId13" Type="http://schemas.openxmlformats.org/officeDocument/2006/relationships/hyperlink" Target="mailto:acc@dig-con.com" TargetMode="External"/><Relationship Id="rId18" Type="http://schemas.openxmlformats.org/officeDocument/2006/relationships/hyperlink" Target="mailto:diane.winters@justice.gc.ca" TargetMode="External"/><Relationship Id="rId26" Type="http://schemas.openxmlformats.org/officeDocument/2006/relationships/hyperlink" Target="mailto:azeldin@albertgelman.com" TargetMode="External"/><Relationship Id="rId39" Type="http://schemas.openxmlformats.org/officeDocument/2006/relationships/hyperlink" Target="mailto:customerservice@toyotacf.c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ustomerservice@bodkin.com" TargetMode="External"/><Relationship Id="rId34" Type="http://schemas.openxmlformats.org/officeDocument/2006/relationships/hyperlink" Target="mailto:diane.winters@justice.gc.ca" TargetMode="External"/><Relationship Id="rId42" Type="http://schemas.openxmlformats.org/officeDocument/2006/relationships/hyperlink" Target="mailto:Stephen@chaitons.com" TargetMode="External"/><Relationship Id="rId7" Type="http://schemas.openxmlformats.org/officeDocument/2006/relationships/hyperlink" Target="mailto:bgelman@albertgelman.com" TargetMode="External"/><Relationship Id="rId12" Type="http://schemas.openxmlformats.org/officeDocument/2006/relationships/hyperlink" Target="mailto:Stephen@chaitons.com" TargetMode="External"/><Relationship Id="rId17" Type="http://schemas.openxmlformats.org/officeDocument/2006/relationships/hyperlink" Target="mailto:jerritt.pawlyk@dlapiper.com" TargetMode="External"/><Relationship Id="rId25" Type="http://schemas.openxmlformats.org/officeDocument/2006/relationships/hyperlink" Target="mailto:bgelman@albertgelman.com" TargetMode="External"/><Relationship Id="rId33" Type="http://schemas.openxmlformats.org/officeDocument/2006/relationships/hyperlink" Target="mailto:customerservice@bodkin.com" TargetMode="External"/><Relationship Id="rId38" Type="http://schemas.openxmlformats.org/officeDocument/2006/relationships/hyperlink" Target="mailto:information.centre@nissancanada.com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mike.yablon@econolease.com" TargetMode="External"/><Relationship Id="rId20" Type="http://schemas.openxmlformats.org/officeDocument/2006/relationships/hyperlink" Target="mailto:information.centre@nissancanada.com" TargetMode="External"/><Relationship Id="rId29" Type="http://schemas.openxmlformats.org/officeDocument/2006/relationships/hyperlink" Target="mailto:rmoses@fogler.com" TargetMode="External"/><Relationship Id="rId41" Type="http://schemas.openxmlformats.org/officeDocument/2006/relationships/hyperlink" Target="mailto:jerritt.pawlyk@dlapiper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simpson@torkinmanes.com" TargetMode="External"/><Relationship Id="rId24" Type="http://schemas.openxmlformats.org/officeDocument/2006/relationships/hyperlink" Target="mailto:customerservice@toyotacf.ca" TargetMode="External"/><Relationship Id="rId32" Type="http://schemas.openxmlformats.org/officeDocument/2006/relationships/hyperlink" Target="mailto:noah@forwardfunding.ca" TargetMode="External"/><Relationship Id="rId37" Type="http://schemas.openxmlformats.org/officeDocument/2006/relationships/hyperlink" Target="mailto:lossrecovery@leasedirect.com" TargetMode="External"/><Relationship Id="rId40" Type="http://schemas.openxmlformats.org/officeDocument/2006/relationships/hyperlink" Target="mailto:joeybenoliel14@gmail.com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marla.gold@bdc.ca" TargetMode="External"/><Relationship Id="rId23" Type="http://schemas.openxmlformats.org/officeDocument/2006/relationships/hyperlink" Target="mailto:david@highlandgm.com" TargetMode="External"/><Relationship Id="rId28" Type="http://schemas.openxmlformats.org/officeDocument/2006/relationships/hyperlink" Target="mailto:jturgeon@reconllp.com" TargetMode="External"/><Relationship Id="rId36" Type="http://schemas.openxmlformats.org/officeDocument/2006/relationships/hyperlink" Target="mailto:jsimpson@torkinmanes.com" TargetMode="External"/><Relationship Id="rId10" Type="http://schemas.openxmlformats.org/officeDocument/2006/relationships/hyperlink" Target="mailto:jturgeon@reconllp.com" TargetMode="External"/><Relationship Id="rId19" Type="http://schemas.openxmlformats.org/officeDocument/2006/relationships/hyperlink" Target="mailto:Steven.Groeneveld@ontario.ca" TargetMode="External"/><Relationship Id="rId31" Type="http://schemas.openxmlformats.org/officeDocument/2006/relationships/hyperlink" Target="mailto:mike.yablon@econolease.com" TargetMode="External"/><Relationship Id="rId44" Type="http://schemas.openxmlformats.org/officeDocument/2006/relationships/hyperlink" Target="mailto:jturgeon@reconll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bissell@reconllp.com" TargetMode="External"/><Relationship Id="rId14" Type="http://schemas.openxmlformats.org/officeDocument/2006/relationships/hyperlink" Target="mailto:joeybenoliel14@gmail.com" TargetMode="External"/><Relationship Id="rId22" Type="http://schemas.openxmlformats.org/officeDocument/2006/relationships/hyperlink" Target="mailto:lossrecovery@leasedirect.com" TargetMode="External"/><Relationship Id="rId27" Type="http://schemas.openxmlformats.org/officeDocument/2006/relationships/hyperlink" Target="mailto:bbissell@reconllp.com" TargetMode="External"/><Relationship Id="rId30" Type="http://schemas.openxmlformats.org/officeDocument/2006/relationships/hyperlink" Target="mailto:marla.gold@bdc.ca" TargetMode="External"/><Relationship Id="rId35" Type="http://schemas.openxmlformats.org/officeDocument/2006/relationships/hyperlink" Target="mailto:insolvency.unit@ontario.ca" TargetMode="External"/><Relationship Id="rId43" Type="http://schemas.openxmlformats.org/officeDocument/2006/relationships/hyperlink" Target="mailto:bbissell@reconllp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Ascend\AscendII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AscendIIDoc.dot</Template>
  <TotalTime>137</TotalTime>
  <Pages>5</Pages>
  <Words>538</Words>
  <Characters>5670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Promeric Technologies, Inc.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Mahmood Shafique</dc:creator>
  <cp:keywords/>
  <dc:description/>
  <cp:lastModifiedBy>Julie Mah</cp:lastModifiedBy>
  <cp:revision>42</cp:revision>
  <dcterms:created xsi:type="dcterms:W3CDTF">2024-03-14T13:10:00Z</dcterms:created>
  <dcterms:modified xsi:type="dcterms:W3CDTF">2024-03-15T19:48:00Z</dcterms:modified>
</cp:coreProperties>
</file>